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0619D" w14:textId="0220AC79" w:rsidR="00081487" w:rsidRDefault="00FE428D" w:rsidP="00081487">
      <w:pPr>
        <w:pStyle w:val="Heading2"/>
        <w:rPr>
          <w:rFonts w:eastAsia="Microsoft Yi Baiti"/>
        </w:rPr>
      </w:pPr>
      <w:bookmarkStart w:id="0" w:name="_Toc124258011"/>
      <w:bookmarkStart w:id="1" w:name="_Toc124258024"/>
      <w:bookmarkStart w:id="2" w:name="_Toc124258072"/>
      <w:bookmarkStart w:id="3" w:name="_Toc124259942"/>
      <w:bookmarkStart w:id="4" w:name="_Toc124261077"/>
      <w:bookmarkStart w:id="5" w:name="_Toc124261117"/>
      <w:bookmarkStart w:id="6" w:name="_Toc124261177"/>
      <w:bookmarkStart w:id="7" w:name="_Toc124261267"/>
      <w:bookmarkStart w:id="8" w:name="_Toc124261859"/>
      <w:bookmarkStart w:id="9" w:name="_Toc124261915"/>
      <w:bookmarkStart w:id="10" w:name="_Toc125985409"/>
      <w:r>
        <w:rPr>
          <w:rFonts w:eastAsia="Microsoft Yi Baiti"/>
        </w:rPr>
        <w:t xml:space="preserve">Formulario </w:t>
      </w:r>
    </w:p>
    <w:p w14:paraId="7F851A64" w14:textId="05F81812" w:rsidR="00081487" w:rsidRPr="00885C2F" w:rsidRDefault="00FE428D" w:rsidP="00081487">
      <w:pPr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Fecha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305264F1" w14:textId="19C0309A" w:rsidR="00081487" w:rsidRDefault="00FE428D" w:rsidP="00081487">
      <w:pPr>
        <w:rPr>
          <w:rFonts w:eastAsia="Microsoft Yi Baiti"/>
        </w:rPr>
      </w:pPr>
      <w:r>
        <w:rPr>
          <w:rFonts w:eastAsia="Microsoft Yi Baiti"/>
        </w:rPr>
        <w:t>Nombre</w:t>
      </w:r>
      <w:r w:rsidR="003A5796">
        <w:rPr>
          <w:rFonts w:eastAsia="Microsoft Yi Baiti"/>
        </w:rPr>
        <w:t xml:space="preserve">, </w:t>
      </w:r>
      <w:proofErr w:type="spellStart"/>
      <w:proofErr w:type="gramStart"/>
      <w:r>
        <w:rPr>
          <w:rFonts w:eastAsia="Microsoft Yi Baiti"/>
        </w:rPr>
        <w:t>apellido</w:t>
      </w:r>
      <w:proofErr w:type="spellEnd"/>
      <w:r w:rsidR="003A5796">
        <w:rPr>
          <w:rFonts w:eastAsia="Microsoft Yi Baiti"/>
        </w:rPr>
        <w:t>:</w:t>
      </w:r>
      <w:proofErr w:type="gramEnd"/>
    </w:p>
    <w:p w14:paraId="63F739B4" w14:textId="7D15310C" w:rsidR="00081487" w:rsidRDefault="00FE428D" w:rsidP="00081487">
      <w:pPr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Edad</w:t>
      </w:r>
      <w:proofErr w:type="spellEnd"/>
      <w:r w:rsidR="00081487" w:rsidRPr="00885C2F">
        <w:rPr>
          <w:rFonts w:eastAsia="Microsoft Yi Baiti" w:hint="eastAsia"/>
        </w:rPr>
        <w:t>:</w:t>
      </w:r>
      <w:proofErr w:type="gramEnd"/>
      <w:r w:rsidR="00081487" w:rsidRPr="00885C2F">
        <w:rPr>
          <w:rFonts w:eastAsia="Microsoft Yi Baiti"/>
        </w:rPr>
        <w:t xml:space="preserve"> </w:t>
      </w:r>
    </w:p>
    <w:p w14:paraId="45F9E4B3" w14:textId="3107A6E6" w:rsidR="00081487" w:rsidRDefault="003A5796" w:rsidP="00081487">
      <w:pPr>
        <w:rPr>
          <w:rFonts w:eastAsia="Microsoft Yi Baiti"/>
        </w:rPr>
      </w:pPr>
      <w:proofErr w:type="gramStart"/>
      <w:r w:rsidRPr="00B2683B">
        <w:rPr>
          <w:rFonts w:eastAsia="Microsoft Yi Baiti"/>
        </w:rPr>
        <w:t>Email</w:t>
      </w:r>
      <w:r w:rsidR="00081487" w:rsidRPr="00B2683B">
        <w:rPr>
          <w:rFonts w:eastAsia="Microsoft Yi Baiti" w:hint="eastAsia"/>
        </w:rPr>
        <w:t>:</w:t>
      </w:r>
      <w:proofErr w:type="gramEnd"/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  <w:r w:rsidR="00081487" w:rsidRPr="00B2683B">
        <w:rPr>
          <w:rFonts w:eastAsia="Microsoft Yi Baiti" w:hint="eastAsia"/>
        </w:rPr>
        <w:tab/>
      </w:r>
    </w:p>
    <w:p w14:paraId="1EC78C42" w14:textId="0D9AA40B" w:rsidR="00081487" w:rsidRDefault="003A5796" w:rsidP="00081487">
      <w:pPr>
        <w:rPr>
          <w:rFonts w:eastAsia="Microsoft Yi Baiti"/>
        </w:rPr>
      </w:pPr>
      <w:proofErr w:type="spellStart"/>
      <w:proofErr w:type="gramStart"/>
      <w:r w:rsidRPr="00B2683B">
        <w:rPr>
          <w:rFonts w:eastAsia="Microsoft Yi Baiti"/>
        </w:rPr>
        <w:t>T</w:t>
      </w:r>
      <w:r w:rsidR="00FE428D">
        <w:rPr>
          <w:rFonts w:eastAsia="Microsoft Yi Baiti"/>
        </w:rPr>
        <w:t>eléfono</w:t>
      </w:r>
      <w:proofErr w:type="spellEnd"/>
      <w:r w:rsidR="00081487" w:rsidRPr="00B2683B">
        <w:rPr>
          <w:rFonts w:eastAsia="Microsoft Yi Baiti" w:hint="eastAsia"/>
        </w:rPr>
        <w:t>:</w:t>
      </w:r>
      <w:proofErr w:type="gramEnd"/>
    </w:p>
    <w:p w14:paraId="42D28CB9" w14:textId="2522538C" w:rsidR="009D3227" w:rsidRDefault="009D3227" w:rsidP="00081487">
      <w:pPr>
        <w:rPr>
          <w:rFonts w:eastAsia="Microsoft Yi Baiti"/>
        </w:rPr>
      </w:pPr>
      <w:proofErr w:type="spellStart"/>
      <w:r>
        <w:rPr>
          <w:rFonts w:eastAsia="Microsoft Yi Baiti"/>
        </w:rPr>
        <w:t>Dirección</w:t>
      </w:r>
      <w:proofErr w:type="spellEnd"/>
      <w:r>
        <w:rPr>
          <w:rFonts w:eastAsia="Microsoft Yi Baiti"/>
        </w:rPr>
        <w:t> :</w:t>
      </w:r>
    </w:p>
    <w:p w14:paraId="1CCC40FA" w14:textId="0093EF59" w:rsidR="00081487" w:rsidRDefault="00FE428D" w:rsidP="00081487">
      <w:pPr>
        <w:rPr>
          <w:rFonts w:eastAsia="Microsoft Yi Baiti"/>
        </w:rPr>
      </w:pPr>
      <w:proofErr w:type="spellStart"/>
      <w:r>
        <w:rPr>
          <w:rFonts w:eastAsia="Microsoft Yi Baiti"/>
        </w:rPr>
        <w:t>Altura</w:t>
      </w:r>
      <w:proofErr w:type="spellEnd"/>
      <w:r w:rsidR="00081487" w:rsidRPr="00B2683B">
        <w:rPr>
          <w:rFonts w:eastAsia="Microsoft Yi Baiti" w:cs="Cambria" w:hint="eastAsia"/>
        </w:rPr>
        <w:t> </w:t>
      </w:r>
      <w:r w:rsidR="003A5796" w:rsidRPr="00B2683B">
        <w:rPr>
          <w:rFonts w:eastAsia="Microsoft Yi Baiti"/>
        </w:rPr>
        <w:t xml:space="preserve">/ </w:t>
      </w:r>
      <w:proofErr w:type="gramStart"/>
      <w:r>
        <w:rPr>
          <w:rFonts w:eastAsia="Microsoft Yi Baiti"/>
        </w:rPr>
        <w:t>peso</w:t>
      </w:r>
      <w:r w:rsidR="00081487" w:rsidRPr="00B2683B">
        <w:rPr>
          <w:rFonts w:eastAsia="Microsoft Yi Baiti" w:hint="eastAsia"/>
        </w:rPr>
        <w:t>:</w:t>
      </w:r>
      <w:proofErr w:type="gramEnd"/>
      <w:r w:rsidR="00081487">
        <w:rPr>
          <w:rFonts w:eastAsia="Microsoft Yi Baiti"/>
        </w:rPr>
        <w:t xml:space="preserve"> </w:t>
      </w:r>
    </w:p>
    <w:p w14:paraId="646F3E60" w14:textId="1F23E8A3" w:rsidR="009D3227" w:rsidRPr="00081487" w:rsidRDefault="009D3227" w:rsidP="00081487">
      <w:pPr>
        <w:rPr>
          <w:rFonts w:eastAsia="Microsoft Yi Baiti"/>
        </w:rPr>
      </w:pPr>
      <w:proofErr w:type="spellStart"/>
      <w:r>
        <w:rPr>
          <w:rFonts w:eastAsia="Microsoft Yi Baiti"/>
        </w:rPr>
        <w:t>Presión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arterial</w:t>
      </w:r>
      <w:proofErr w:type="spellEnd"/>
      <w:r>
        <w:rPr>
          <w:rFonts w:eastAsia="Microsoft Yi Baiti"/>
        </w:rPr>
        <w:t> :</w:t>
      </w:r>
    </w:p>
    <w:p w14:paraId="400D808F" w14:textId="4651E965" w:rsidR="00081487" w:rsidRDefault="00FE428D" w:rsidP="00081487">
      <w:pPr>
        <w:pStyle w:val="Titredeparagraphe"/>
        <w:rPr>
          <w:rFonts w:eastAsia="Microsoft Yi Baiti"/>
        </w:rPr>
      </w:pPr>
      <w:proofErr w:type="spellStart"/>
      <w:r>
        <w:rPr>
          <w:rFonts w:eastAsia="Microsoft Yi Baiti"/>
        </w:rPr>
        <w:t>Motivo</w:t>
      </w:r>
      <w:proofErr w:type="spellEnd"/>
      <w:r>
        <w:rPr>
          <w:rFonts w:eastAsia="Microsoft Yi Baiti"/>
        </w:rPr>
        <w:t xml:space="preserve"> de la </w:t>
      </w:r>
      <w:proofErr w:type="spellStart"/>
      <w:proofErr w:type="gramStart"/>
      <w:r>
        <w:rPr>
          <w:rFonts w:eastAsia="Microsoft Yi Baiti"/>
        </w:rPr>
        <w:t>consultación</w:t>
      </w:r>
      <w:proofErr w:type="spellEnd"/>
      <w:r w:rsidR="00081487" w:rsidRPr="00B2683B">
        <w:rPr>
          <w:rFonts w:eastAsia="Microsoft Yi Baiti" w:hint="eastAsia"/>
        </w:rPr>
        <w:t>:</w:t>
      </w:r>
      <w:proofErr w:type="gramEnd"/>
    </w:p>
    <w:p w14:paraId="3205578C" w14:textId="77777777" w:rsidR="00081487" w:rsidRPr="00081487" w:rsidRDefault="00081487" w:rsidP="00913491">
      <w:pPr>
        <w:ind w:left="720" w:hanging="360"/>
      </w:pPr>
    </w:p>
    <w:p w14:paraId="630A3F55" w14:textId="1B2C8808" w:rsidR="00913491" w:rsidRDefault="00913491" w:rsidP="00913491"/>
    <w:p w14:paraId="166B60D1" w14:textId="306DF776" w:rsidR="00913491" w:rsidRDefault="00913491" w:rsidP="00913491"/>
    <w:p w14:paraId="05BB32ED" w14:textId="799D6564" w:rsidR="00913491" w:rsidRDefault="00913491" w:rsidP="00913491"/>
    <w:p w14:paraId="2647AF7B" w14:textId="77777777" w:rsidR="00913491" w:rsidRPr="00081487" w:rsidRDefault="00913491" w:rsidP="00913491"/>
    <w:p w14:paraId="173EB921" w14:textId="4F73AD25" w:rsidR="00D44513" w:rsidRPr="00D44513" w:rsidRDefault="00FE428D" w:rsidP="00D44513">
      <w:pPr>
        <w:pStyle w:val="Titredeparagraphe"/>
        <w:rPr>
          <w:rFonts w:eastAsia="Microsoft Yi Baiti"/>
        </w:rPr>
      </w:pPr>
      <w:proofErr w:type="spellStart"/>
      <w:r>
        <w:rPr>
          <w:rFonts w:eastAsia="Microsoft Yi Baiti"/>
        </w:rPr>
        <w:t>Informaciones</w:t>
      </w:r>
      <w:proofErr w:type="spellEnd"/>
      <w:r>
        <w:rPr>
          <w:rFonts w:eastAsia="Microsoft Yi Baiti"/>
        </w:rPr>
        <w:t xml:space="preserve"> </w:t>
      </w:r>
      <w:proofErr w:type="spellStart"/>
      <w:proofErr w:type="gramStart"/>
      <w:r>
        <w:rPr>
          <w:rFonts w:eastAsia="Microsoft Yi Baiti"/>
        </w:rPr>
        <w:t>generales</w:t>
      </w:r>
      <w:proofErr w:type="spellEnd"/>
      <w:r>
        <w:rPr>
          <w:rFonts w:eastAsia="Microsoft Yi Baiti"/>
        </w:rPr>
        <w:t>:</w:t>
      </w:r>
      <w:proofErr w:type="gramEnd"/>
    </w:p>
    <w:p w14:paraId="68F093CA" w14:textId="1C9B03A5" w:rsidR="00D44513" w:rsidRPr="00913491" w:rsidRDefault="00D44513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L</w:t>
      </w:r>
      <w:r w:rsidR="00FE428D">
        <w:rPr>
          <w:rFonts w:eastAsia="Microsoft Yi Baiti"/>
          <w:sz w:val="24"/>
          <w:szCs w:val="24"/>
        </w:rPr>
        <w:t>ugar</w:t>
      </w:r>
      <w:proofErr w:type="spellEnd"/>
      <w:r w:rsidR="00FE428D">
        <w:rPr>
          <w:rFonts w:eastAsia="Microsoft Yi Baiti"/>
          <w:sz w:val="24"/>
          <w:szCs w:val="24"/>
        </w:rPr>
        <w:t xml:space="preserve"> </w:t>
      </w:r>
      <w:proofErr w:type="spellStart"/>
      <w:r w:rsidR="00FE428D">
        <w:rPr>
          <w:rFonts w:eastAsia="Microsoft Yi Baiti"/>
          <w:sz w:val="24"/>
          <w:szCs w:val="24"/>
        </w:rPr>
        <w:t>donde</w:t>
      </w:r>
      <w:proofErr w:type="spellEnd"/>
      <w:r w:rsidR="00FE428D">
        <w:rPr>
          <w:rFonts w:eastAsia="Microsoft Yi Baiti"/>
          <w:sz w:val="24"/>
          <w:szCs w:val="24"/>
        </w:rPr>
        <w:t xml:space="preserve"> vive (casa, </w:t>
      </w:r>
      <w:proofErr w:type="spellStart"/>
      <w:proofErr w:type="gramStart"/>
      <w:r w:rsidR="00FE428D">
        <w:rPr>
          <w:rFonts w:eastAsia="Microsoft Yi Baiti"/>
          <w:sz w:val="24"/>
          <w:szCs w:val="24"/>
        </w:rPr>
        <w:t>apartamento,etc</w:t>
      </w:r>
      <w:proofErr w:type="spellEnd"/>
      <w:proofErr w:type="gramEnd"/>
      <w:r w:rsidR="00FE428D">
        <w:rPr>
          <w:rFonts w:eastAsia="Microsoft Yi Baiti"/>
          <w:sz w:val="24"/>
          <w:szCs w:val="24"/>
        </w:rPr>
        <w:t>)</w:t>
      </w:r>
    </w:p>
    <w:p w14:paraId="7CACBD89" w14:textId="555BEA31" w:rsidR="00814658" w:rsidRDefault="00814658" w:rsidP="008F134B">
      <w:pPr>
        <w:pStyle w:val="Style1"/>
        <w:rPr>
          <w:rFonts w:eastAsia="Microsoft Yi Baiti"/>
          <w:sz w:val="20"/>
          <w:szCs w:val="20"/>
        </w:rPr>
      </w:pPr>
    </w:p>
    <w:p w14:paraId="423436A3" w14:textId="77777777" w:rsidR="00913491" w:rsidRPr="00913491" w:rsidRDefault="00913491" w:rsidP="00913491"/>
    <w:p w14:paraId="1DABE232" w14:textId="23C64780" w:rsidR="00D44513" w:rsidRPr="00913491" w:rsidRDefault="00FE428D" w:rsidP="008F134B">
      <w:pPr>
        <w:pStyle w:val="Style1"/>
        <w:rPr>
          <w:rFonts w:eastAsia="Microsoft Yi Baiti"/>
          <w:sz w:val="24"/>
          <w:szCs w:val="24"/>
        </w:rPr>
      </w:pPr>
      <w:r>
        <w:rPr>
          <w:rFonts w:eastAsia="Microsoft Yi Baiti"/>
          <w:sz w:val="24"/>
          <w:szCs w:val="24"/>
        </w:rPr>
        <w:t xml:space="preserve">Vida </w:t>
      </w:r>
      <w:proofErr w:type="spellStart"/>
      <w:proofErr w:type="gramStart"/>
      <w:r>
        <w:rPr>
          <w:rFonts w:eastAsia="Microsoft Yi Baiti"/>
          <w:sz w:val="24"/>
          <w:szCs w:val="24"/>
        </w:rPr>
        <w:t>personal</w:t>
      </w:r>
      <w:proofErr w:type="spellEnd"/>
      <w:r>
        <w:rPr>
          <w:rFonts w:eastAsia="Microsoft Yi Baiti"/>
          <w:sz w:val="24"/>
          <w:szCs w:val="24"/>
        </w:rPr>
        <w:t>:</w:t>
      </w:r>
      <w:proofErr w:type="gramEnd"/>
      <w:r>
        <w:rPr>
          <w:rFonts w:eastAsia="Microsoft Yi Baiti"/>
          <w:sz w:val="24"/>
          <w:szCs w:val="24"/>
        </w:rPr>
        <w:t xml:space="preserve"> (casado, </w:t>
      </w:r>
      <w:proofErr w:type="spellStart"/>
      <w:r>
        <w:rPr>
          <w:rFonts w:eastAsia="Microsoft Yi Baiti"/>
          <w:sz w:val="24"/>
          <w:szCs w:val="24"/>
        </w:rPr>
        <w:t>soltero</w:t>
      </w:r>
      <w:proofErr w:type="spellEnd"/>
      <w:r>
        <w:rPr>
          <w:rFonts w:eastAsia="Microsoft Yi Baiti"/>
          <w:sz w:val="24"/>
          <w:szCs w:val="24"/>
        </w:rPr>
        <w:t xml:space="preserve">, </w:t>
      </w:r>
      <w:proofErr w:type="spellStart"/>
      <w:r>
        <w:rPr>
          <w:rFonts w:eastAsia="Microsoft Yi Baiti"/>
          <w:sz w:val="24"/>
          <w:szCs w:val="24"/>
        </w:rPr>
        <w:t>viudo</w:t>
      </w:r>
      <w:proofErr w:type="spellEnd"/>
      <w:r>
        <w:rPr>
          <w:rFonts w:eastAsia="Microsoft Yi Baiti"/>
          <w:sz w:val="24"/>
          <w:szCs w:val="24"/>
        </w:rPr>
        <w:t xml:space="preserve">, </w:t>
      </w:r>
      <w:proofErr w:type="spellStart"/>
      <w:r>
        <w:rPr>
          <w:rFonts w:eastAsia="Microsoft Yi Baiti"/>
          <w:sz w:val="24"/>
          <w:szCs w:val="24"/>
        </w:rPr>
        <w:t>etc</w:t>
      </w:r>
      <w:proofErr w:type="spellEnd"/>
      <w:r>
        <w:rPr>
          <w:rFonts w:eastAsia="Microsoft Yi Baiti"/>
          <w:sz w:val="24"/>
          <w:szCs w:val="24"/>
        </w:rPr>
        <w:t>)</w:t>
      </w:r>
    </w:p>
    <w:p w14:paraId="5BE49109" w14:textId="4F9314A3" w:rsidR="00814658" w:rsidRDefault="00814658" w:rsidP="008F134B">
      <w:pPr>
        <w:pStyle w:val="Style1"/>
        <w:rPr>
          <w:rFonts w:eastAsia="Microsoft Yi Baiti"/>
          <w:sz w:val="24"/>
          <w:szCs w:val="24"/>
        </w:rPr>
      </w:pPr>
    </w:p>
    <w:p w14:paraId="588B93AB" w14:textId="77777777" w:rsidR="00913491" w:rsidRPr="00913491" w:rsidRDefault="00913491" w:rsidP="00913491"/>
    <w:p w14:paraId="7023425C" w14:textId="08B1B1ED" w:rsidR="00D44513" w:rsidRPr="00913491" w:rsidRDefault="00D44513" w:rsidP="008F134B">
      <w:pPr>
        <w:pStyle w:val="Style1"/>
        <w:rPr>
          <w:rFonts w:eastAsia="Microsoft Yi Baiti"/>
          <w:sz w:val="24"/>
          <w:szCs w:val="24"/>
        </w:rPr>
      </w:pPr>
      <w:r w:rsidRPr="00913491">
        <w:rPr>
          <w:rFonts w:eastAsia="Microsoft Yi Baiti"/>
          <w:sz w:val="24"/>
          <w:szCs w:val="24"/>
        </w:rPr>
        <w:t>Vi</w:t>
      </w:r>
      <w:r w:rsidR="00FE428D">
        <w:rPr>
          <w:rFonts w:eastAsia="Microsoft Yi Baiti"/>
          <w:sz w:val="24"/>
          <w:szCs w:val="24"/>
        </w:rPr>
        <w:t xml:space="preserve">da </w:t>
      </w:r>
      <w:proofErr w:type="spellStart"/>
      <w:proofErr w:type="gramStart"/>
      <w:r w:rsidR="00FE428D">
        <w:rPr>
          <w:rFonts w:eastAsia="Microsoft Yi Baiti"/>
          <w:sz w:val="24"/>
          <w:szCs w:val="24"/>
        </w:rPr>
        <w:t>profesional</w:t>
      </w:r>
      <w:proofErr w:type="spellEnd"/>
      <w:r w:rsidR="00FE428D">
        <w:rPr>
          <w:rFonts w:eastAsia="Microsoft Yi Baiti"/>
          <w:sz w:val="24"/>
          <w:szCs w:val="24"/>
        </w:rPr>
        <w:t>:</w:t>
      </w:r>
      <w:proofErr w:type="gramEnd"/>
    </w:p>
    <w:p w14:paraId="231CD801" w14:textId="7DACFAE2" w:rsidR="00814658" w:rsidRDefault="00814658" w:rsidP="008F134B">
      <w:pPr>
        <w:pStyle w:val="Style1"/>
        <w:rPr>
          <w:rFonts w:eastAsia="Microsoft Yi Baiti"/>
          <w:sz w:val="24"/>
          <w:szCs w:val="24"/>
        </w:rPr>
      </w:pPr>
    </w:p>
    <w:p w14:paraId="7021A24A" w14:textId="77777777" w:rsidR="00913491" w:rsidRPr="00913491" w:rsidRDefault="00913491" w:rsidP="00913491"/>
    <w:p w14:paraId="58CB8F54" w14:textId="24037BF5" w:rsidR="00814658" w:rsidRPr="00913491" w:rsidRDefault="00814658" w:rsidP="008F134B">
      <w:pPr>
        <w:pStyle w:val="Style1"/>
        <w:rPr>
          <w:rFonts w:eastAsia="Microsoft Yi Baiti"/>
          <w:sz w:val="24"/>
          <w:szCs w:val="24"/>
        </w:rPr>
      </w:pPr>
      <w:r w:rsidRPr="00913491">
        <w:rPr>
          <w:rFonts w:eastAsia="Microsoft Yi Baiti"/>
          <w:sz w:val="24"/>
          <w:szCs w:val="24"/>
        </w:rPr>
        <w:t>Histor</w:t>
      </w:r>
      <w:r w:rsidR="00FE428D">
        <w:rPr>
          <w:rFonts w:eastAsia="Microsoft Yi Baiti"/>
          <w:sz w:val="24"/>
          <w:szCs w:val="24"/>
        </w:rPr>
        <w:t xml:space="preserve">ial </w:t>
      </w:r>
      <w:proofErr w:type="gramStart"/>
      <w:r w:rsidR="00FE428D">
        <w:rPr>
          <w:rFonts w:eastAsia="Microsoft Yi Baiti"/>
          <w:sz w:val="24"/>
          <w:szCs w:val="24"/>
        </w:rPr>
        <w:t>médico:</w:t>
      </w:r>
      <w:proofErr w:type="gramEnd"/>
    </w:p>
    <w:p w14:paraId="3E64675B" w14:textId="34B73BF3" w:rsidR="00397ABC" w:rsidRDefault="00397ABC" w:rsidP="003A5796">
      <w:pPr>
        <w:pStyle w:val="ListParagraph"/>
      </w:pPr>
      <w:proofErr w:type="spellStart"/>
      <w:r w:rsidRPr="00397ABC">
        <w:t>Ant</w:t>
      </w:r>
      <w:r w:rsidR="000623A9">
        <w:t>ecedentes</w:t>
      </w:r>
      <w:proofErr w:type="spellEnd"/>
      <w:r w:rsidR="000623A9">
        <w:t xml:space="preserve"> </w:t>
      </w:r>
      <w:proofErr w:type="spellStart"/>
      <w:proofErr w:type="gramStart"/>
      <w:r w:rsidR="000623A9">
        <w:t>médicos</w:t>
      </w:r>
      <w:proofErr w:type="spellEnd"/>
      <w:r w:rsidRPr="00397ABC">
        <w:t>:</w:t>
      </w:r>
      <w:proofErr w:type="gramEnd"/>
    </w:p>
    <w:p w14:paraId="2442D1BF" w14:textId="5F50E44E" w:rsidR="00913491" w:rsidRDefault="00913491" w:rsidP="00913491">
      <w:pPr>
        <w:rPr>
          <w:rFonts w:eastAsia="Microsoft Yi Baiti"/>
        </w:rPr>
      </w:pPr>
    </w:p>
    <w:p w14:paraId="514DB844" w14:textId="06228E32" w:rsidR="00913491" w:rsidRDefault="000623A9" w:rsidP="00913491">
      <w:pPr>
        <w:pStyle w:val="ListParagraph"/>
      </w:pPr>
      <w:proofErr w:type="spellStart"/>
      <w:r>
        <w:t>Resultados</w:t>
      </w:r>
      <w:proofErr w:type="spellEnd"/>
      <w:r>
        <w:t xml:space="preserve"> de </w:t>
      </w:r>
      <w:proofErr w:type="spellStart"/>
      <w:r>
        <w:t>exámenes</w:t>
      </w:r>
      <w:proofErr w:type="spellEnd"/>
      <w:r>
        <w:t xml:space="preserve"> de </w:t>
      </w:r>
      <w:proofErr w:type="spellStart"/>
      <w:r>
        <w:t>sangre</w:t>
      </w:r>
      <w:proofErr w:type="spellEnd"/>
      <w:r>
        <w:t xml:space="preserve"> </w:t>
      </w:r>
      <w:proofErr w:type="spellStart"/>
      <w:proofErr w:type="gramStart"/>
      <w:r>
        <w:t>recientes</w:t>
      </w:r>
      <w:proofErr w:type="spellEnd"/>
      <w:r w:rsidR="00397ABC">
        <w:t>:</w:t>
      </w:r>
      <w:proofErr w:type="gramEnd"/>
      <w:r w:rsidR="00397ABC">
        <w:t xml:space="preserve"> </w:t>
      </w:r>
      <w:r w:rsidR="009D3227">
        <w:t>(</w:t>
      </w:r>
      <w:proofErr w:type="spellStart"/>
      <w:r w:rsidR="009D3227">
        <w:t>adjuntar</w:t>
      </w:r>
      <w:proofErr w:type="spellEnd"/>
      <w:r w:rsidR="009D3227">
        <w:t xml:space="preserve"> los </w:t>
      </w:r>
      <w:proofErr w:type="spellStart"/>
      <w:r w:rsidR="009D3227">
        <w:t>resultados</w:t>
      </w:r>
      <w:proofErr w:type="spellEnd"/>
      <w:r w:rsidR="009D3227">
        <w:t xml:space="preserve"> solo si </w:t>
      </w:r>
      <w:proofErr w:type="spellStart"/>
      <w:r w:rsidR="009D3227">
        <w:t>fueron</w:t>
      </w:r>
      <w:proofErr w:type="spellEnd"/>
      <w:r w:rsidR="009D3227">
        <w:t xml:space="preserve"> </w:t>
      </w:r>
      <w:proofErr w:type="spellStart"/>
      <w:r w:rsidR="009D3227">
        <w:t>realizados</w:t>
      </w:r>
      <w:proofErr w:type="spellEnd"/>
      <w:r w:rsidR="009D3227">
        <w:t xml:space="preserve"> </w:t>
      </w:r>
      <w:proofErr w:type="spellStart"/>
      <w:r w:rsidR="009D3227">
        <w:t>hace</w:t>
      </w:r>
      <w:proofErr w:type="spellEnd"/>
      <w:r w:rsidR="009D3227">
        <w:t xml:space="preserve"> dos -</w:t>
      </w:r>
      <w:proofErr w:type="spellStart"/>
      <w:r w:rsidR="009D3227">
        <w:t>tres</w:t>
      </w:r>
      <w:proofErr w:type="spellEnd"/>
      <w:r w:rsidR="009D3227">
        <w:t xml:space="preserve"> </w:t>
      </w:r>
      <w:proofErr w:type="spellStart"/>
      <w:r w:rsidR="009D3227">
        <w:t>meses</w:t>
      </w:r>
      <w:proofErr w:type="spellEnd"/>
      <w:r w:rsidR="009D3227">
        <w:t>)</w:t>
      </w:r>
    </w:p>
    <w:p w14:paraId="03B20CA1" w14:textId="77777777" w:rsidR="00652C4A" w:rsidRPr="00397ABC" w:rsidRDefault="00652C4A" w:rsidP="00652C4A">
      <w:pPr>
        <w:pStyle w:val="ListParagraph"/>
        <w:numPr>
          <w:ilvl w:val="0"/>
          <w:numId w:val="0"/>
        </w:numPr>
        <w:ind w:left="720"/>
      </w:pPr>
    </w:p>
    <w:p w14:paraId="3B936E74" w14:textId="2313B101" w:rsidR="00814658" w:rsidRPr="00913491" w:rsidRDefault="00814658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Ant</w:t>
      </w:r>
      <w:r w:rsidR="000623A9">
        <w:rPr>
          <w:rFonts w:eastAsia="Microsoft Yi Baiti"/>
          <w:sz w:val="24"/>
          <w:szCs w:val="24"/>
        </w:rPr>
        <w:t>ecedentes</w:t>
      </w:r>
      <w:proofErr w:type="spellEnd"/>
      <w:r w:rsidR="000623A9">
        <w:rPr>
          <w:rFonts w:eastAsia="Microsoft Yi Baiti"/>
          <w:sz w:val="24"/>
          <w:szCs w:val="24"/>
        </w:rPr>
        <w:t xml:space="preserve"> </w:t>
      </w:r>
      <w:proofErr w:type="spellStart"/>
      <w:r w:rsidR="000623A9">
        <w:rPr>
          <w:rFonts w:eastAsia="Microsoft Yi Baiti"/>
          <w:sz w:val="24"/>
          <w:szCs w:val="24"/>
        </w:rPr>
        <w:t>familiares</w:t>
      </w:r>
      <w:proofErr w:type="spellEnd"/>
    </w:p>
    <w:p w14:paraId="3AC185BA" w14:textId="7DA90877" w:rsidR="00F5482E" w:rsidRPr="00397ABC" w:rsidRDefault="007C34B5" w:rsidP="003A5796">
      <w:pPr>
        <w:pStyle w:val="ListParagraph"/>
      </w:pPr>
      <w:r w:rsidRPr="00397ABC">
        <w:t>P</w:t>
      </w:r>
      <w:r w:rsidR="000623A9">
        <w:t>adres</w:t>
      </w:r>
    </w:p>
    <w:p w14:paraId="2D34070A" w14:textId="5BE65829" w:rsidR="00F5482E" w:rsidRPr="00397ABC" w:rsidRDefault="000623A9" w:rsidP="003A5796">
      <w:pPr>
        <w:pStyle w:val="ListParagraph"/>
      </w:pPr>
      <w:proofErr w:type="spellStart"/>
      <w:r>
        <w:t>Abuelos</w:t>
      </w:r>
      <w:proofErr w:type="spellEnd"/>
    </w:p>
    <w:p w14:paraId="3FFED5A3" w14:textId="32616872" w:rsidR="00F5482E" w:rsidRPr="00397ABC" w:rsidRDefault="000623A9" w:rsidP="003A5796">
      <w:pPr>
        <w:pStyle w:val="ListParagraph"/>
      </w:pPr>
      <w:proofErr w:type="spellStart"/>
      <w:r>
        <w:t>Tíos</w:t>
      </w:r>
      <w:proofErr w:type="spellEnd"/>
      <w:r w:rsidR="007C34B5" w:rsidRPr="00397ABC">
        <w:t xml:space="preserve">, </w:t>
      </w:r>
      <w:proofErr w:type="spellStart"/>
      <w:r w:rsidR="007C34B5" w:rsidRPr="00397ABC">
        <w:t>t</w:t>
      </w:r>
      <w:r>
        <w:t>ías</w:t>
      </w:r>
      <w:proofErr w:type="spellEnd"/>
    </w:p>
    <w:p w14:paraId="196ACDC4" w14:textId="2DC1F68E" w:rsidR="008F134B" w:rsidRPr="00397ABC" w:rsidRDefault="000623A9" w:rsidP="003A5796">
      <w:pPr>
        <w:pStyle w:val="ListParagraph"/>
      </w:pPr>
      <w:proofErr w:type="spellStart"/>
      <w:r>
        <w:t>Hermanos</w:t>
      </w:r>
      <w:proofErr w:type="spellEnd"/>
      <w:r w:rsidR="007C34B5" w:rsidRPr="00397ABC">
        <w:t xml:space="preserve">, </w:t>
      </w:r>
      <w:proofErr w:type="spellStart"/>
      <w:r>
        <w:t>hermanas</w:t>
      </w:r>
      <w:proofErr w:type="spellEnd"/>
    </w:p>
    <w:p w14:paraId="1F0F038F" w14:textId="7B6C05B4" w:rsidR="00814658" w:rsidRDefault="00814658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Trait</w:t>
      </w:r>
      <w:r w:rsidR="000623A9">
        <w:rPr>
          <w:rFonts w:eastAsia="Microsoft Yi Baiti"/>
          <w:sz w:val="24"/>
          <w:szCs w:val="24"/>
        </w:rPr>
        <w:t>amientos</w:t>
      </w:r>
      <w:proofErr w:type="spellEnd"/>
      <w:r w:rsidR="000623A9">
        <w:rPr>
          <w:rFonts w:eastAsia="Microsoft Yi Baiti"/>
          <w:sz w:val="24"/>
          <w:szCs w:val="24"/>
        </w:rPr>
        <w:t xml:space="preserve"> </w:t>
      </w:r>
      <w:proofErr w:type="spellStart"/>
      <w:r w:rsidR="000623A9">
        <w:rPr>
          <w:rFonts w:eastAsia="Microsoft Yi Baiti"/>
          <w:sz w:val="24"/>
          <w:szCs w:val="24"/>
        </w:rPr>
        <w:t>médicos</w:t>
      </w:r>
      <w:proofErr w:type="spellEnd"/>
    </w:p>
    <w:p w14:paraId="430DD735" w14:textId="7201C8DD" w:rsidR="00EA74E6" w:rsidRPr="007A6700" w:rsidRDefault="00EA74E6" w:rsidP="00EA74E6">
      <w:pPr>
        <w:rPr>
          <w:b/>
          <w:bCs/>
          <w:color w:val="36796A" w:themeColor="accent1"/>
          <w:sz w:val="24"/>
          <w:szCs w:val="24"/>
          <w:lang w:val="es-ES"/>
        </w:rPr>
      </w:pPr>
      <w:proofErr w:type="spellStart"/>
      <w:r w:rsidRPr="00EA74E6">
        <w:rPr>
          <w:b/>
          <w:bCs/>
          <w:color w:val="36796A" w:themeColor="accent1"/>
          <w:sz w:val="24"/>
          <w:szCs w:val="24"/>
        </w:rPr>
        <w:t>Vacuna</w:t>
      </w:r>
      <w:proofErr w:type="spellEnd"/>
      <w:r w:rsidRPr="00EA74E6">
        <w:rPr>
          <w:b/>
          <w:bCs/>
          <w:color w:val="36796A" w:themeColor="accent1"/>
          <w:sz w:val="24"/>
          <w:szCs w:val="24"/>
        </w:rPr>
        <w:t xml:space="preserve"> de COVID</w:t>
      </w:r>
      <w:r w:rsidRPr="00EA74E6">
        <w:rPr>
          <w:color w:val="36796A" w:themeColor="accent1"/>
        </w:rPr>
        <w:t xml:space="preserve"> </w:t>
      </w:r>
      <w:r w:rsidRPr="007A6700">
        <w:rPr>
          <w:b/>
          <w:bCs/>
          <w:color w:val="36796A" w:themeColor="accent1"/>
          <w:sz w:val="24"/>
          <w:szCs w:val="24"/>
          <w:lang w:val="es-ES"/>
        </w:rPr>
        <w:t>(cuantas dosis recibió y de qué farmacéutica)</w:t>
      </w:r>
    </w:p>
    <w:p w14:paraId="78D0E992" w14:textId="77777777" w:rsidR="008F134B" w:rsidRPr="00913491" w:rsidRDefault="008F134B" w:rsidP="008F134B">
      <w:pPr>
        <w:pStyle w:val="Style1"/>
        <w:rPr>
          <w:rFonts w:eastAsia="Microsoft Yi Baiti"/>
          <w:sz w:val="24"/>
          <w:szCs w:val="24"/>
        </w:rPr>
      </w:pPr>
    </w:p>
    <w:p w14:paraId="4A795C49" w14:textId="632A9D0B" w:rsidR="00814658" w:rsidRPr="00913491" w:rsidRDefault="00814658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Al</w:t>
      </w:r>
      <w:r w:rsidR="000623A9">
        <w:rPr>
          <w:rFonts w:eastAsia="Microsoft Yi Baiti"/>
          <w:sz w:val="24"/>
          <w:szCs w:val="24"/>
        </w:rPr>
        <w:t>ergias</w:t>
      </w:r>
      <w:proofErr w:type="spellEnd"/>
    </w:p>
    <w:p w14:paraId="11901D28" w14:textId="77777777" w:rsidR="008F134B" w:rsidRPr="00913491" w:rsidRDefault="008F134B" w:rsidP="008F134B">
      <w:pPr>
        <w:pStyle w:val="Style1"/>
        <w:rPr>
          <w:rFonts w:eastAsia="Microsoft Yi Baiti"/>
          <w:sz w:val="24"/>
          <w:szCs w:val="24"/>
        </w:rPr>
      </w:pPr>
    </w:p>
    <w:p w14:paraId="5DD39DFF" w14:textId="2596A951" w:rsidR="00814658" w:rsidRPr="00913491" w:rsidRDefault="00814658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Compl</w:t>
      </w:r>
      <w:r w:rsidR="000623A9">
        <w:rPr>
          <w:rFonts w:eastAsia="Microsoft Yi Baiti"/>
          <w:sz w:val="24"/>
          <w:szCs w:val="24"/>
        </w:rPr>
        <w:t>ementos</w:t>
      </w:r>
      <w:proofErr w:type="spellEnd"/>
      <w:r w:rsidR="000623A9">
        <w:rPr>
          <w:rFonts w:eastAsia="Microsoft Yi Baiti"/>
          <w:sz w:val="24"/>
          <w:szCs w:val="24"/>
        </w:rPr>
        <w:t xml:space="preserve"> </w:t>
      </w:r>
      <w:proofErr w:type="spellStart"/>
      <w:r w:rsidR="000623A9">
        <w:rPr>
          <w:rFonts w:eastAsia="Microsoft Yi Baiti"/>
          <w:sz w:val="24"/>
          <w:szCs w:val="24"/>
        </w:rPr>
        <w:t>alimenticios</w:t>
      </w:r>
      <w:proofErr w:type="spellEnd"/>
      <w:r w:rsidR="00EA74E6">
        <w:rPr>
          <w:rFonts w:eastAsia="Microsoft Yi Baiti"/>
          <w:sz w:val="24"/>
          <w:szCs w:val="24"/>
        </w:rPr>
        <w:t xml:space="preserve"> (</w:t>
      </w:r>
      <w:proofErr w:type="spellStart"/>
      <w:r w:rsidR="00EA74E6">
        <w:rPr>
          <w:rFonts w:eastAsia="Microsoft Yi Baiti"/>
          <w:sz w:val="24"/>
          <w:szCs w:val="24"/>
        </w:rPr>
        <w:t>por</w:t>
      </w:r>
      <w:proofErr w:type="spellEnd"/>
      <w:r w:rsidR="00EA74E6">
        <w:rPr>
          <w:rFonts w:eastAsia="Microsoft Yi Baiti"/>
          <w:sz w:val="24"/>
          <w:szCs w:val="24"/>
        </w:rPr>
        <w:t xml:space="preserve"> </w:t>
      </w:r>
      <w:proofErr w:type="spellStart"/>
      <w:r w:rsidR="00EA74E6">
        <w:rPr>
          <w:rFonts w:eastAsia="Microsoft Yi Baiti"/>
          <w:sz w:val="24"/>
          <w:szCs w:val="24"/>
        </w:rPr>
        <w:t>favor</w:t>
      </w:r>
      <w:proofErr w:type="spellEnd"/>
      <w:r w:rsidR="00EA74E6">
        <w:rPr>
          <w:rFonts w:eastAsia="Microsoft Yi Baiti"/>
          <w:sz w:val="24"/>
          <w:szCs w:val="24"/>
        </w:rPr>
        <w:t xml:space="preserve"> indique los nombres de TODOS los </w:t>
      </w:r>
      <w:proofErr w:type="spellStart"/>
      <w:r w:rsidR="00EA74E6">
        <w:rPr>
          <w:rFonts w:eastAsia="Microsoft Yi Baiti"/>
          <w:sz w:val="24"/>
          <w:szCs w:val="24"/>
        </w:rPr>
        <w:t>complementos</w:t>
      </w:r>
      <w:proofErr w:type="spellEnd"/>
      <w:r w:rsidR="00EA74E6">
        <w:rPr>
          <w:rFonts w:eastAsia="Microsoft Yi Baiti"/>
          <w:sz w:val="24"/>
          <w:szCs w:val="24"/>
        </w:rPr>
        <w:t xml:space="preserve"> que toma y las </w:t>
      </w:r>
      <w:proofErr w:type="spellStart"/>
      <w:r w:rsidR="00EA74E6">
        <w:rPr>
          <w:rFonts w:eastAsia="Microsoft Yi Baiti"/>
          <w:sz w:val="24"/>
          <w:szCs w:val="24"/>
        </w:rPr>
        <w:t>dosis</w:t>
      </w:r>
      <w:proofErr w:type="spellEnd"/>
      <w:r w:rsidR="00EA74E6">
        <w:rPr>
          <w:rFonts w:eastAsia="Microsoft Yi Baiti"/>
          <w:sz w:val="24"/>
          <w:szCs w:val="24"/>
        </w:rPr>
        <w:t>)</w:t>
      </w:r>
    </w:p>
    <w:p w14:paraId="3D3318E9" w14:textId="77777777" w:rsidR="00D44513" w:rsidRPr="008F134B" w:rsidRDefault="00D44513" w:rsidP="00081487">
      <w:pPr>
        <w:rPr>
          <w:rFonts w:ascii="Microsoft Yi Baiti" w:eastAsia="Microsoft Yi Baiti" w:hAnsi="Microsoft Yi Baiti" w:cstheme="majorHAnsi"/>
          <w:sz w:val="24"/>
          <w:szCs w:val="24"/>
        </w:rPr>
      </w:pPr>
    </w:p>
    <w:p w14:paraId="0C0EC6CF" w14:textId="5D0693AD" w:rsidR="00814658" w:rsidRDefault="000623A9" w:rsidP="00081487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MODO DE VIDA</w:t>
      </w:r>
    </w:p>
    <w:p w14:paraId="3FA54D8E" w14:textId="4B8A3034" w:rsidR="00814658" w:rsidRPr="00913491" w:rsidRDefault="008F134B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 w:rsidRPr="00913491">
        <w:rPr>
          <w:rFonts w:eastAsia="Microsoft Yi Baiti"/>
          <w:sz w:val="24"/>
          <w:szCs w:val="24"/>
        </w:rPr>
        <w:t>Activi</w:t>
      </w:r>
      <w:r w:rsidR="000623A9">
        <w:rPr>
          <w:rFonts w:eastAsia="Microsoft Yi Baiti"/>
          <w:sz w:val="24"/>
          <w:szCs w:val="24"/>
        </w:rPr>
        <w:t>dad</w:t>
      </w:r>
      <w:proofErr w:type="spellEnd"/>
      <w:r w:rsidR="000623A9">
        <w:rPr>
          <w:rFonts w:eastAsia="Microsoft Yi Baiti"/>
          <w:sz w:val="24"/>
          <w:szCs w:val="24"/>
        </w:rPr>
        <w:t xml:space="preserve"> </w:t>
      </w:r>
      <w:proofErr w:type="spellStart"/>
      <w:r w:rsidR="000623A9">
        <w:rPr>
          <w:rFonts w:eastAsia="Microsoft Yi Baiti"/>
          <w:sz w:val="24"/>
          <w:szCs w:val="24"/>
        </w:rPr>
        <w:t>física</w:t>
      </w:r>
      <w:proofErr w:type="spellEnd"/>
    </w:p>
    <w:p w14:paraId="423DC9A5" w14:textId="77777777" w:rsidR="008F134B" w:rsidRPr="00913491" w:rsidRDefault="008F134B" w:rsidP="008F134B">
      <w:pPr>
        <w:pStyle w:val="Style1"/>
        <w:rPr>
          <w:rFonts w:eastAsia="Microsoft Yi Baiti"/>
          <w:sz w:val="24"/>
          <w:szCs w:val="24"/>
        </w:rPr>
      </w:pPr>
    </w:p>
    <w:p w14:paraId="4B1A673A" w14:textId="6BDD9611" w:rsidR="008F134B" w:rsidRPr="00913491" w:rsidRDefault="008F134B" w:rsidP="008F134B">
      <w:pPr>
        <w:pStyle w:val="Style1"/>
        <w:rPr>
          <w:rFonts w:eastAsia="Microsoft Yi Baiti"/>
          <w:sz w:val="24"/>
          <w:szCs w:val="24"/>
        </w:rPr>
      </w:pPr>
      <w:r w:rsidRPr="00913491">
        <w:rPr>
          <w:rFonts w:eastAsia="Microsoft Yi Baiti"/>
          <w:sz w:val="24"/>
          <w:szCs w:val="24"/>
        </w:rPr>
        <w:t>Hobbies</w:t>
      </w:r>
    </w:p>
    <w:p w14:paraId="2ED306B5" w14:textId="701BCB21" w:rsidR="008F134B" w:rsidRPr="00913491" w:rsidRDefault="008F134B" w:rsidP="003A5796">
      <w:pPr>
        <w:ind w:left="720"/>
        <w:rPr>
          <w:rFonts w:eastAsia="Microsoft Yi Baiti"/>
          <w:sz w:val="24"/>
          <w:szCs w:val="24"/>
        </w:rPr>
      </w:pPr>
    </w:p>
    <w:p w14:paraId="24962ACB" w14:textId="16C6DCBF" w:rsidR="008F134B" w:rsidRPr="00913491" w:rsidRDefault="000623A9" w:rsidP="008F134B">
      <w:pPr>
        <w:pStyle w:val="Style1"/>
        <w:rPr>
          <w:rFonts w:eastAsia="Microsoft Yi Baiti"/>
          <w:sz w:val="24"/>
          <w:szCs w:val="24"/>
        </w:rPr>
      </w:pPr>
      <w:proofErr w:type="spellStart"/>
      <w:r>
        <w:rPr>
          <w:rFonts w:eastAsia="Microsoft Yi Baiti"/>
          <w:sz w:val="24"/>
          <w:szCs w:val="24"/>
        </w:rPr>
        <w:t>Hábitos</w:t>
      </w:r>
      <w:proofErr w:type="spellEnd"/>
      <w:r>
        <w:rPr>
          <w:rFonts w:eastAsia="Microsoft Yi Baiti"/>
          <w:sz w:val="24"/>
          <w:szCs w:val="24"/>
        </w:rPr>
        <w:t xml:space="preserve"> </w:t>
      </w:r>
      <w:proofErr w:type="spellStart"/>
      <w:r>
        <w:rPr>
          <w:rFonts w:eastAsia="Microsoft Yi Baiti"/>
          <w:sz w:val="24"/>
          <w:szCs w:val="24"/>
        </w:rPr>
        <w:t>alimenticios</w:t>
      </w:r>
      <w:proofErr w:type="spellEnd"/>
    </w:p>
    <w:p w14:paraId="1A41F608" w14:textId="399E651E" w:rsidR="008F134B" w:rsidRDefault="008F134B" w:rsidP="003A5796">
      <w:pPr>
        <w:pStyle w:val="ListParagraph"/>
      </w:pPr>
      <w:proofErr w:type="spellStart"/>
      <w:r>
        <w:lastRenderedPageBreak/>
        <w:t>Rég</w:t>
      </w:r>
      <w:r w:rsidR="000623A9">
        <w:t>imen</w:t>
      </w:r>
      <w:proofErr w:type="spellEnd"/>
      <w:r w:rsidR="000623A9">
        <w:t xml:space="preserve"> </w:t>
      </w:r>
      <w:proofErr w:type="spellStart"/>
      <w:r w:rsidR="000623A9">
        <w:t>alimentición</w:t>
      </w:r>
      <w:proofErr w:type="spellEnd"/>
    </w:p>
    <w:p w14:paraId="69C9A725" w14:textId="058462A4" w:rsidR="008F134B" w:rsidRDefault="000623A9" w:rsidP="003A5796">
      <w:pPr>
        <w:pStyle w:val="ListParagraph"/>
      </w:pPr>
      <w:proofErr w:type="spellStart"/>
      <w:r>
        <w:t>Cuántas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y a </w:t>
      </w:r>
      <w:proofErr w:type="spellStart"/>
      <w:r>
        <w:t>qué</w:t>
      </w:r>
      <w:proofErr w:type="spellEnd"/>
      <w:r>
        <w:t xml:space="preserve"> hora las consume</w:t>
      </w:r>
    </w:p>
    <w:p w14:paraId="79180EB0" w14:textId="4D22F821" w:rsidR="008F134B" w:rsidRDefault="008F134B" w:rsidP="003A5796">
      <w:pPr>
        <w:pStyle w:val="ListParagraph"/>
      </w:pPr>
      <w:proofErr w:type="spellStart"/>
      <w:r>
        <w:t>Mastica</w:t>
      </w:r>
      <w:r w:rsidR="000623A9">
        <w:t>ción</w:t>
      </w:r>
      <w:proofErr w:type="spellEnd"/>
      <w:r w:rsidR="009D3227">
        <w:t xml:space="preserve">. </w:t>
      </w:r>
      <w:r w:rsidR="009D3227" w:rsidRPr="00A11181">
        <w:t>¿</w:t>
      </w:r>
      <w:proofErr w:type="spellStart"/>
      <w:r w:rsidR="009D3227">
        <w:t>Cuánto</w:t>
      </w:r>
      <w:proofErr w:type="spellEnd"/>
      <w:r w:rsidR="009D3227">
        <w:t xml:space="preserve"> </w:t>
      </w:r>
      <w:proofErr w:type="spellStart"/>
      <w:r w:rsidR="009D3227">
        <w:t>tiempo</w:t>
      </w:r>
      <w:proofErr w:type="spellEnd"/>
      <w:r w:rsidR="009D3227">
        <w:t xml:space="preserve"> tarda en </w:t>
      </w:r>
      <w:proofErr w:type="spellStart"/>
      <w:r w:rsidR="009D3227">
        <w:t>comer</w:t>
      </w:r>
      <w:proofErr w:type="spellEnd"/>
      <w:r w:rsidR="009D3227">
        <w:t xml:space="preserve"> </w:t>
      </w:r>
      <w:proofErr w:type="spellStart"/>
      <w:r w:rsidR="009D3227">
        <w:t>cada</w:t>
      </w:r>
      <w:proofErr w:type="spellEnd"/>
      <w:r w:rsidR="009D3227">
        <w:t xml:space="preserve"> </w:t>
      </w:r>
      <w:proofErr w:type="spellStart"/>
      <w:r w:rsidR="009D3227">
        <w:t>comida</w:t>
      </w:r>
      <w:proofErr w:type="spellEnd"/>
      <w:r w:rsidR="009D3227">
        <w:t> ?</w:t>
      </w:r>
    </w:p>
    <w:p w14:paraId="6045AC1D" w14:textId="70F46FAD" w:rsidR="008F134B" w:rsidRDefault="000623A9" w:rsidP="003A5796">
      <w:pPr>
        <w:pStyle w:val="ListParagraph"/>
      </w:pPr>
      <w:proofErr w:type="spellStart"/>
      <w:r>
        <w:t>Experimenta</w:t>
      </w:r>
      <w:proofErr w:type="spellEnd"/>
      <w:r>
        <w:t xml:space="preserve"> p</w:t>
      </w:r>
      <w:r w:rsidR="008F134B">
        <w:t>la</w:t>
      </w:r>
      <w:r>
        <w:t xml:space="preserve">cer en la </w:t>
      </w:r>
      <w:proofErr w:type="spellStart"/>
      <w:r>
        <w:t>comida</w:t>
      </w:r>
      <w:proofErr w:type="spellEnd"/>
    </w:p>
    <w:p w14:paraId="44CF20C4" w14:textId="45CE90F3" w:rsidR="008F134B" w:rsidRDefault="00A11181" w:rsidP="003A5796">
      <w:pPr>
        <w:pStyle w:val="ListParagraph"/>
      </w:pPr>
      <w:r w:rsidRPr="00A11181">
        <w:t>¿</w:t>
      </w:r>
      <w:proofErr w:type="spellStart"/>
      <w:r w:rsidR="000623A9">
        <w:t>Usted</w:t>
      </w:r>
      <w:proofErr w:type="spellEnd"/>
      <w:r w:rsidR="000623A9">
        <w:t xml:space="preserve"> </w:t>
      </w:r>
      <w:proofErr w:type="spellStart"/>
      <w:proofErr w:type="gramStart"/>
      <w:r w:rsidR="000623A9">
        <w:t>cocina</w:t>
      </w:r>
      <w:proofErr w:type="spellEnd"/>
      <w:r w:rsidR="000623A9">
        <w:t>?</w:t>
      </w:r>
      <w:proofErr w:type="gramEnd"/>
    </w:p>
    <w:p w14:paraId="76664688" w14:textId="5B7568FA" w:rsidR="008F134B" w:rsidRDefault="008F134B" w:rsidP="003A5796">
      <w:pPr>
        <w:pStyle w:val="ListParagraph"/>
      </w:pPr>
      <w:proofErr w:type="spellStart"/>
      <w:r>
        <w:t>Mé</w:t>
      </w:r>
      <w:r w:rsidR="000623A9">
        <w:t>todo</w:t>
      </w:r>
      <w:proofErr w:type="spellEnd"/>
      <w:r w:rsidR="000623A9">
        <w:t xml:space="preserve"> de </w:t>
      </w:r>
      <w:proofErr w:type="spellStart"/>
      <w:r w:rsidR="000623A9">
        <w:t>cocimiento</w:t>
      </w:r>
      <w:proofErr w:type="spellEnd"/>
    </w:p>
    <w:p w14:paraId="6139ACE2" w14:textId="0D76BE97" w:rsidR="008F134B" w:rsidRDefault="00A11181" w:rsidP="000623A9">
      <w:pPr>
        <w:pStyle w:val="ListParagraph"/>
      </w:pPr>
      <w:r w:rsidRPr="00A11181">
        <w:t>¿</w:t>
      </w:r>
      <w:proofErr w:type="spellStart"/>
      <w:r w:rsidR="000623A9">
        <w:t>Dónde</w:t>
      </w:r>
      <w:proofErr w:type="spellEnd"/>
      <w:r w:rsidR="000623A9">
        <w:t xml:space="preserve"> </w:t>
      </w:r>
      <w:proofErr w:type="spellStart"/>
      <w:r w:rsidR="000623A9">
        <w:t>hace</w:t>
      </w:r>
      <w:proofErr w:type="spellEnd"/>
      <w:r w:rsidR="000623A9">
        <w:t xml:space="preserve"> sus </w:t>
      </w:r>
      <w:proofErr w:type="spellStart"/>
      <w:r w:rsidR="000623A9">
        <w:t>compras</w:t>
      </w:r>
      <w:proofErr w:type="spellEnd"/>
      <w:r w:rsidR="000623A9">
        <w:t xml:space="preserve"> </w:t>
      </w:r>
      <w:proofErr w:type="spellStart"/>
      <w:r w:rsidR="000623A9">
        <w:t>del</w:t>
      </w:r>
      <w:proofErr w:type="spellEnd"/>
      <w:r w:rsidR="000623A9">
        <w:t xml:space="preserve"> </w:t>
      </w:r>
      <w:proofErr w:type="spellStart"/>
      <w:proofErr w:type="gramStart"/>
      <w:r w:rsidR="000623A9">
        <w:t>supermercado</w:t>
      </w:r>
      <w:proofErr w:type="spellEnd"/>
      <w:r w:rsidR="000623A9">
        <w:t>?</w:t>
      </w:r>
      <w:proofErr w:type="gramEnd"/>
    </w:p>
    <w:p w14:paraId="7FC540EA" w14:textId="77B2A326" w:rsidR="008F134B" w:rsidRDefault="000623A9" w:rsidP="003A5796">
      <w:pPr>
        <w:pStyle w:val="ListParagraph"/>
      </w:pPr>
      <w:proofErr w:type="spellStart"/>
      <w:r>
        <w:t>Intolerancias</w:t>
      </w:r>
      <w:proofErr w:type="spellEnd"/>
      <w:r>
        <w:t xml:space="preserve"> o </w:t>
      </w:r>
      <w:proofErr w:type="spellStart"/>
      <w:r>
        <w:t>alergias</w:t>
      </w:r>
      <w:proofErr w:type="spellEnd"/>
      <w:r>
        <w:t xml:space="preserve"> </w:t>
      </w:r>
      <w:proofErr w:type="spellStart"/>
      <w:proofErr w:type="gramStart"/>
      <w:r>
        <w:t>alimenticias</w:t>
      </w:r>
      <w:proofErr w:type="spellEnd"/>
      <w:r>
        <w:t>:</w:t>
      </w:r>
      <w:proofErr w:type="gramEnd"/>
    </w:p>
    <w:p w14:paraId="51AC02FF" w14:textId="1B29F05A" w:rsidR="008F134B" w:rsidRPr="003A5796" w:rsidRDefault="000623A9" w:rsidP="003A5796">
      <w:pPr>
        <w:pStyle w:val="ListParagraph"/>
      </w:pPr>
      <w:proofErr w:type="spellStart"/>
      <w:r>
        <w:t>Describa</w:t>
      </w:r>
      <w:proofErr w:type="spellEnd"/>
      <w:r>
        <w:t xml:space="preserve"> </w:t>
      </w:r>
      <w:proofErr w:type="spellStart"/>
      <w:r>
        <w:t>brevemente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de sus </w:t>
      </w:r>
      <w:proofErr w:type="spellStart"/>
      <w:proofErr w:type="gramStart"/>
      <w:r>
        <w:t>comidas</w:t>
      </w:r>
      <w:proofErr w:type="spellEnd"/>
      <w:r w:rsidR="002F20CB">
        <w:t>:</w:t>
      </w:r>
      <w:proofErr w:type="gramEnd"/>
    </w:p>
    <w:p w14:paraId="71BF1B72" w14:textId="77777777" w:rsidR="003A5796" w:rsidRDefault="003A5796" w:rsidP="003A5796">
      <w:pPr>
        <w:pStyle w:val="Legendecitation"/>
        <w:numPr>
          <w:ilvl w:val="0"/>
          <w:numId w:val="0"/>
        </w:numPr>
        <w:ind w:left="1287"/>
        <w:rPr>
          <w:rFonts w:eastAsia="Microsoft Yi Baiti"/>
        </w:rPr>
      </w:pPr>
    </w:p>
    <w:p w14:paraId="4FBEBA05" w14:textId="32F676CD" w:rsidR="008F134B" w:rsidRDefault="000623A9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Desayuno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2AB07427" w14:textId="77777777" w:rsidR="003A5796" w:rsidRPr="003A5796" w:rsidRDefault="003A5796" w:rsidP="003A5796"/>
    <w:p w14:paraId="13445C8A" w14:textId="3438629A" w:rsidR="008F134B" w:rsidRDefault="0015689D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Almuerzo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0D841BA0" w14:textId="77777777" w:rsidR="003A5796" w:rsidRPr="003A5796" w:rsidRDefault="003A5796" w:rsidP="003A5796"/>
    <w:p w14:paraId="0B5A9845" w14:textId="722B7666" w:rsidR="008F134B" w:rsidRDefault="0015689D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Merienda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34C6DADB" w14:textId="77777777" w:rsidR="003A5796" w:rsidRPr="003A5796" w:rsidRDefault="003A5796" w:rsidP="003A5796"/>
    <w:p w14:paraId="2496C73E" w14:textId="086A19B3" w:rsidR="008F134B" w:rsidRDefault="0015689D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Cena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27A11E4C" w14:textId="77777777" w:rsidR="003A5796" w:rsidRPr="003A5796" w:rsidRDefault="003A5796" w:rsidP="003A5796"/>
    <w:p w14:paraId="7B9E671B" w14:textId="6968980E" w:rsidR="003A5796" w:rsidRDefault="0015689D" w:rsidP="003A5796">
      <w:pPr>
        <w:pStyle w:val="Legendecitation"/>
      </w:pPr>
      <w:proofErr w:type="spellStart"/>
      <w:proofErr w:type="gramStart"/>
      <w:r>
        <w:t>Merienda</w:t>
      </w:r>
      <w:proofErr w:type="spellEnd"/>
      <w:r w:rsidR="003A5796">
        <w:t>:</w:t>
      </w:r>
      <w:proofErr w:type="gramEnd"/>
      <w:r w:rsidR="003A5796">
        <w:t xml:space="preserve"> </w:t>
      </w:r>
    </w:p>
    <w:p w14:paraId="785791FB" w14:textId="77777777" w:rsidR="00913491" w:rsidRPr="00913491" w:rsidRDefault="00913491" w:rsidP="00913491"/>
    <w:p w14:paraId="263C125F" w14:textId="1829E689" w:rsidR="008F134B" w:rsidRDefault="00483543" w:rsidP="007C34B5">
      <w:pPr>
        <w:pStyle w:val="ListParagraph"/>
        <w:numPr>
          <w:ilvl w:val="0"/>
          <w:numId w:val="7"/>
        </w:numPr>
      </w:pPr>
      <w:proofErr w:type="spellStart"/>
      <w:r w:rsidRPr="00483543">
        <w:t>Aliment</w:t>
      </w:r>
      <w:r w:rsidR="0015689D">
        <w:t>os</w:t>
      </w:r>
      <w:proofErr w:type="spellEnd"/>
      <w:r w:rsidR="0015689D">
        <w:t xml:space="preserve"> y </w:t>
      </w:r>
      <w:proofErr w:type="spellStart"/>
      <w:r w:rsidR="0015689D">
        <w:t>frecuencia</w:t>
      </w:r>
      <w:proofErr w:type="spellEnd"/>
      <w:r w:rsidR="0015689D">
        <w:t xml:space="preserve"> de </w:t>
      </w:r>
      <w:proofErr w:type="spellStart"/>
      <w:r w:rsidR="0015689D">
        <w:t>consumo</w:t>
      </w:r>
      <w:proofErr w:type="spellEnd"/>
    </w:p>
    <w:p w14:paraId="31CB010D" w14:textId="6C9E3B7B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proofErr w:type="gramStart"/>
      <w:r w:rsidRPr="00483543">
        <w:rPr>
          <w:rFonts w:eastAsia="Microsoft Yi Baiti"/>
        </w:rPr>
        <w:t>Prot</w:t>
      </w:r>
      <w:r w:rsidR="0015689D">
        <w:rPr>
          <w:rFonts w:eastAsia="Microsoft Yi Baiti"/>
        </w:rPr>
        <w:t>eínas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58B1CD92" w14:textId="0D5CDB31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r w:rsidRPr="00483543">
        <w:rPr>
          <w:rFonts w:eastAsia="Microsoft Yi Baiti"/>
        </w:rPr>
        <w:t>C</w:t>
      </w:r>
      <w:r w:rsidR="0015689D">
        <w:rPr>
          <w:rFonts w:eastAsia="Microsoft Yi Baiti"/>
        </w:rPr>
        <w:t>ereales</w:t>
      </w:r>
      <w:proofErr w:type="spellEnd"/>
      <w:r w:rsidR="00B43DD1">
        <w:rPr>
          <w:rFonts w:eastAsia="Microsoft Yi Baiti"/>
        </w:rPr>
        <w:t>/</w:t>
      </w:r>
      <w:proofErr w:type="spellStart"/>
      <w:proofErr w:type="gramStart"/>
      <w:r w:rsidR="00B43DD1">
        <w:rPr>
          <w:rFonts w:eastAsia="Microsoft Yi Baiti"/>
        </w:rPr>
        <w:t>almidones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7A24475B" w14:textId="3E51A3DE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r w:rsidRPr="00483543">
        <w:rPr>
          <w:rFonts w:eastAsia="Microsoft Yi Baiti"/>
        </w:rPr>
        <w:t>Fru</w:t>
      </w:r>
      <w:r w:rsidR="00B43DD1">
        <w:rPr>
          <w:rFonts w:eastAsia="Microsoft Yi Baiti"/>
        </w:rPr>
        <w:t>tas</w:t>
      </w:r>
      <w:proofErr w:type="spellEnd"/>
      <w:r w:rsidRPr="00483543">
        <w:rPr>
          <w:rFonts w:eastAsia="Microsoft Yi Baiti"/>
        </w:rPr>
        <w:t xml:space="preserve"> / </w:t>
      </w:r>
      <w:proofErr w:type="spellStart"/>
      <w:proofErr w:type="gramStart"/>
      <w:r w:rsidR="00B43DD1">
        <w:rPr>
          <w:rFonts w:eastAsia="Microsoft Yi Baiti"/>
        </w:rPr>
        <w:t>vegetales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0CCEF544" w14:textId="5D0856E9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proofErr w:type="gramStart"/>
      <w:r w:rsidRPr="00483543">
        <w:rPr>
          <w:rFonts w:eastAsia="Microsoft Yi Baiti"/>
        </w:rPr>
        <w:lastRenderedPageBreak/>
        <w:t>Cru</w:t>
      </w:r>
      <w:r w:rsidR="00B43DD1">
        <w:rPr>
          <w:rFonts w:eastAsia="Microsoft Yi Baiti"/>
        </w:rPr>
        <w:t>dos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7ED7EDA5" w14:textId="23FB0BA0" w:rsidR="00F5482E" w:rsidRPr="00483543" w:rsidRDefault="00B43DD1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Aceites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63ABDDCB" w14:textId="70F9D0F0" w:rsidR="00F5482E" w:rsidRDefault="007C34B5" w:rsidP="00483543">
      <w:pPr>
        <w:pStyle w:val="Legendecitation"/>
        <w:rPr>
          <w:rFonts w:eastAsia="Microsoft Yi Baiti"/>
        </w:rPr>
      </w:pPr>
      <w:proofErr w:type="spellStart"/>
      <w:r w:rsidRPr="00483543">
        <w:rPr>
          <w:rFonts w:eastAsia="Microsoft Yi Baiti"/>
        </w:rPr>
        <w:t>Produ</w:t>
      </w:r>
      <w:r w:rsidR="00B43DD1">
        <w:rPr>
          <w:rFonts w:eastAsia="Microsoft Yi Baiti"/>
        </w:rPr>
        <w:t>ctos</w:t>
      </w:r>
      <w:proofErr w:type="spellEnd"/>
      <w:r w:rsidR="00B43DD1">
        <w:rPr>
          <w:rFonts w:eastAsia="Microsoft Yi Baiti"/>
        </w:rPr>
        <w:t xml:space="preserve"> </w:t>
      </w:r>
      <w:proofErr w:type="spellStart"/>
      <w:proofErr w:type="gramStart"/>
      <w:r w:rsidR="00B43DD1">
        <w:rPr>
          <w:rFonts w:eastAsia="Microsoft Yi Baiti"/>
        </w:rPr>
        <w:t>lácteos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01E8DAC5" w14:textId="3AD182E5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r w:rsidRPr="00483543">
        <w:rPr>
          <w:rFonts w:eastAsia="Microsoft Yi Baiti"/>
        </w:rPr>
        <w:t>Alimen</w:t>
      </w:r>
      <w:r w:rsidR="00B43DD1">
        <w:rPr>
          <w:rFonts w:eastAsia="Microsoft Yi Baiti"/>
        </w:rPr>
        <w:t>tos</w:t>
      </w:r>
      <w:proofErr w:type="spellEnd"/>
      <w:r w:rsidR="00B43DD1">
        <w:rPr>
          <w:rFonts w:eastAsia="Microsoft Yi Baiti"/>
        </w:rPr>
        <w:t xml:space="preserve"> </w:t>
      </w:r>
      <w:proofErr w:type="spellStart"/>
      <w:r w:rsidR="00B43DD1">
        <w:rPr>
          <w:rFonts w:eastAsia="Microsoft Yi Baiti"/>
        </w:rPr>
        <w:t>ricos</w:t>
      </w:r>
      <w:proofErr w:type="spellEnd"/>
      <w:r w:rsidRPr="00483543">
        <w:rPr>
          <w:rFonts w:eastAsia="Microsoft Yi Baiti"/>
        </w:rPr>
        <w:t xml:space="preserve"> en Om</w:t>
      </w:r>
      <w:r w:rsidR="00B43DD1">
        <w:rPr>
          <w:rFonts w:eastAsia="Microsoft Yi Baiti"/>
        </w:rPr>
        <w:t>e</w:t>
      </w:r>
      <w:r w:rsidRPr="00483543">
        <w:rPr>
          <w:rFonts w:eastAsia="Microsoft Yi Baiti"/>
        </w:rPr>
        <w:t xml:space="preserve">ga </w:t>
      </w:r>
      <w:proofErr w:type="gramStart"/>
      <w:r w:rsidRPr="00483543">
        <w:rPr>
          <w:rFonts w:eastAsia="Microsoft Yi Baiti"/>
        </w:rPr>
        <w:t>3</w:t>
      </w:r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5D1D596F" w14:textId="129760D6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proofErr w:type="gramStart"/>
      <w:r w:rsidRPr="00483543">
        <w:rPr>
          <w:rFonts w:eastAsia="Microsoft Yi Baiti"/>
        </w:rPr>
        <w:t>Superaliment</w:t>
      </w:r>
      <w:r w:rsidR="00B43DD1">
        <w:rPr>
          <w:rFonts w:eastAsia="Microsoft Yi Baiti"/>
        </w:rPr>
        <w:t>os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49FCD510" w14:textId="546ABCD2" w:rsidR="00F5482E" w:rsidRPr="00483543" w:rsidRDefault="00B43DD1" w:rsidP="00483543">
      <w:pPr>
        <w:pStyle w:val="Legendecitation"/>
        <w:rPr>
          <w:rFonts w:eastAsia="Microsoft Yi Baiti"/>
        </w:rPr>
      </w:pPr>
      <w:proofErr w:type="spellStart"/>
      <w:proofErr w:type="gramStart"/>
      <w:r>
        <w:rPr>
          <w:rFonts w:eastAsia="Microsoft Yi Baiti"/>
        </w:rPr>
        <w:t>Dulces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5DD6C376" w14:textId="1DDA9E48" w:rsidR="00F5482E" w:rsidRPr="00483543" w:rsidRDefault="007C34B5" w:rsidP="00483543">
      <w:pPr>
        <w:pStyle w:val="Legendecitation"/>
        <w:rPr>
          <w:rFonts w:eastAsia="Microsoft Yi Baiti"/>
        </w:rPr>
      </w:pPr>
      <w:proofErr w:type="spellStart"/>
      <w:proofErr w:type="gramStart"/>
      <w:r w:rsidRPr="00483543">
        <w:rPr>
          <w:rFonts w:eastAsia="Microsoft Yi Baiti"/>
        </w:rPr>
        <w:t>H</w:t>
      </w:r>
      <w:r w:rsidR="00B43DD1">
        <w:rPr>
          <w:rFonts w:eastAsia="Microsoft Yi Baiti"/>
        </w:rPr>
        <w:t>i</w:t>
      </w:r>
      <w:r w:rsidRPr="00483543">
        <w:rPr>
          <w:rFonts w:eastAsia="Microsoft Yi Baiti"/>
        </w:rPr>
        <w:t>drata</w:t>
      </w:r>
      <w:r w:rsidR="00B43DD1">
        <w:rPr>
          <w:rFonts w:eastAsia="Microsoft Yi Baiti"/>
        </w:rPr>
        <w:t>ción</w:t>
      </w:r>
      <w:proofErr w:type="spellEnd"/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3752E56D" w14:textId="66F6E966" w:rsidR="00F5482E" w:rsidRPr="00483543" w:rsidRDefault="007C34B5" w:rsidP="00483543">
      <w:pPr>
        <w:pStyle w:val="Legendecitation"/>
        <w:rPr>
          <w:rFonts w:eastAsia="Microsoft Yi Baiti"/>
        </w:rPr>
      </w:pPr>
      <w:proofErr w:type="gramStart"/>
      <w:r w:rsidRPr="00483543">
        <w:rPr>
          <w:rFonts w:eastAsia="Microsoft Yi Baiti"/>
        </w:rPr>
        <w:t>Excitant</w:t>
      </w:r>
      <w:r w:rsidR="00B43DD1">
        <w:rPr>
          <w:rFonts w:eastAsia="Microsoft Yi Baiti"/>
        </w:rPr>
        <w:t>es</w:t>
      </w:r>
      <w:r w:rsidR="003A5796">
        <w:rPr>
          <w:rFonts w:eastAsia="Microsoft Yi Baiti"/>
        </w:rPr>
        <w:t>:</w:t>
      </w:r>
      <w:proofErr w:type="gramEnd"/>
      <w:r w:rsidR="003A5796">
        <w:rPr>
          <w:rFonts w:eastAsia="Microsoft Yi Baiti"/>
        </w:rPr>
        <w:t xml:space="preserve"> </w:t>
      </w:r>
    </w:p>
    <w:p w14:paraId="26D7DBAE" w14:textId="77777777" w:rsidR="00C83060" w:rsidRDefault="007C34B5" w:rsidP="00483543">
      <w:pPr>
        <w:pStyle w:val="Legendecitation"/>
        <w:rPr>
          <w:rFonts w:eastAsia="Microsoft Yi Baiti"/>
        </w:rPr>
      </w:pPr>
      <w:proofErr w:type="spellStart"/>
      <w:proofErr w:type="gramStart"/>
      <w:r w:rsidRPr="00483543">
        <w:rPr>
          <w:rFonts w:eastAsia="Microsoft Yi Baiti"/>
        </w:rPr>
        <w:t>Alc</w:t>
      </w:r>
      <w:r w:rsidR="00B43DD1">
        <w:rPr>
          <w:rFonts w:eastAsia="Microsoft Yi Baiti"/>
        </w:rPr>
        <w:t>ohol</w:t>
      </w:r>
      <w:proofErr w:type="spellEnd"/>
      <w:r w:rsidR="003A5796">
        <w:rPr>
          <w:rFonts w:eastAsia="Microsoft Yi Baiti"/>
        </w:rPr>
        <w:t>:</w:t>
      </w:r>
      <w:proofErr w:type="gramEnd"/>
    </w:p>
    <w:p w14:paraId="24D6328F" w14:textId="63292162" w:rsidR="00913491" w:rsidRPr="002F20CB" w:rsidRDefault="00C83060" w:rsidP="00C83060">
      <w:pPr>
        <w:pStyle w:val="Legendecitation"/>
        <w:numPr>
          <w:ilvl w:val="0"/>
          <w:numId w:val="0"/>
        </w:numPr>
        <w:rPr>
          <w:rFonts w:eastAsia="Microsoft Yi Baiti"/>
        </w:rPr>
      </w:pPr>
      <w:r>
        <w:rPr>
          <w:rFonts w:eastAsia="Microsoft Yi Baiti"/>
        </w:rPr>
        <w:t xml:space="preserve">Para </w:t>
      </w:r>
      <w:proofErr w:type="spellStart"/>
      <w:r>
        <w:rPr>
          <w:rFonts w:eastAsia="Microsoft Yi Baiti"/>
        </w:rPr>
        <w:t>llenar</w:t>
      </w:r>
      <w:proofErr w:type="spellEnd"/>
      <w:r>
        <w:rPr>
          <w:rFonts w:eastAsia="Microsoft Yi Baiti"/>
        </w:rPr>
        <w:t xml:space="preserve"> las </w:t>
      </w:r>
      <w:proofErr w:type="spellStart"/>
      <w:r>
        <w:rPr>
          <w:rFonts w:eastAsia="Microsoft Yi Baiti"/>
        </w:rPr>
        <w:t>siguientes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secciones</w:t>
      </w:r>
      <w:proofErr w:type="spellEnd"/>
      <w:r>
        <w:rPr>
          <w:rFonts w:eastAsia="Microsoft Yi Baiti"/>
        </w:rPr>
        <w:t xml:space="preserve">, </w:t>
      </w:r>
      <w:proofErr w:type="spellStart"/>
      <w:r>
        <w:rPr>
          <w:rFonts w:eastAsia="Microsoft Yi Baiti"/>
        </w:rPr>
        <w:t>por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favor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subrayar</w:t>
      </w:r>
      <w:proofErr w:type="spellEnd"/>
      <w:r>
        <w:rPr>
          <w:rFonts w:eastAsia="Microsoft Yi Baiti"/>
        </w:rPr>
        <w:t xml:space="preserve"> las </w:t>
      </w:r>
      <w:proofErr w:type="spellStart"/>
      <w:r>
        <w:rPr>
          <w:rFonts w:eastAsia="Microsoft Yi Baiti"/>
        </w:rPr>
        <w:t>opciones</w:t>
      </w:r>
      <w:proofErr w:type="spellEnd"/>
      <w:r>
        <w:rPr>
          <w:rFonts w:eastAsia="Microsoft Yi Baiti"/>
        </w:rPr>
        <w:t xml:space="preserve"> que </w:t>
      </w:r>
      <w:proofErr w:type="spellStart"/>
      <w:r>
        <w:rPr>
          <w:rFonts w:eastAsia="Microsoft Yi Baiti"/>
        </w:rPr>
        <w:t>mejor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describen</w:t>
      </w:r>
      <w:proofErr w:type="spellEnd"/>
      <w:r>
        <w:rPr>
          <w:rFonts w:eastAsia="Microsoft Yi Baiti"/>
        </w:rPr>
        <w:t xml:space="preserve"> sus </w:t>
      </w:r>
      <w:proofErr w:type="spellStart"/>
      <w:r>
        <w:rPr>
          <w:rFonts w:eastAsia="Microsoft Yi Baiti"/>
        </w:rPr>
        <w:t>síntomas</w:t>
      </w:r>
      <w:proofErr w:type="spellEnd"/>
      <w:r>
        <w:rPr>
          <w:rFonts w:eastAsia="Microsoft Yi Baiti"/>
        </w:rPr>
        <w:t>.</w:t>
      </w:r>
      <w:r w:rsidR="003A5796">
        <w:rPr>
          <w:rFonts w:eastAsia="Microsoft Yi Baiti"/>
        </w:rPr>
        <w:t xml:space="preserve"> </w:t>
      </w:r>
    </w:p>
    <w:p w14:paraId="3276E38F" w14:textId="30A24995" w:rsidR="00483543" w:rsidRDefault="00A6492C" w:rsidP="00483543">
      <w:pPr>
        <w:pStyle w:val="Titredeparagraphe"/>
      </w:pPr>
      <w:proofErr w:type="spellStart"/>
      <w:r>
        <w:t>Sistema</w:t>
      </w:r>
      <w:proofErr w:type="spellEnd"/>
      <w:r>
        <w:t xml:space="preserve"> </w:t>
      </w:r>
      <w:proofErr w:type="spellStart"/>
      <w:r>
        <w:t>digestivo</w:t>
      </w:r>
      <w:proofErr w:type="spellEnd"/>
      <w:r w:rsidR="00C83060">
        <w:t xml:space="preserve"> </w:t>
      </w:r>
    </w:p>
    <w:p w14:paraId="66B9FE37" w14:textId="1EC7BAA7" w:rsidR="00483543" w:rsidRPr="003A5796" w:rsidRDefault="00483543" w:rsidP="003A5796">
      <w:pPr>
        <w:pStyle w:val="ListParagraph"/>
      </w:pPr>
      <w:proofErr w:type="gramStart"/>
      <w:r w:rsidRPr="007C6F0A">
        <w:t>Bo</w:t>
      </w:r>
      <w:r w:rsidR="00A6492C">
        <w:t>ca</w:t>
      </w:r>
      <w:r w:rsidR="003A5796">
        <w:t>:</w:t>
      </w:r>
      <w:proofErr w:type="gramEnd"/>
      <w:r w:rsidR="003A5796">
        <w:t xml:space="preserve"> </w:t>
      </w:r>
      <w:proofErr w:type="spellStart"/>
      <w:r w:rsidRPr="003A5796">
        <w:rPr>
          <w:rFonts w:hint="eastAsia"/>
        </w:rPr>
        <w:t>Sa</w:t>
      </w:r>
      <w:r w:rsidR="00A6492C">
        <w:t>ngrados</w:t>
      </w:r>
      <w:proofErr w:type="spellEnd"/>
      <w:r w:rsidRPr="003A5796">
        <w:t xml:space="preserve"> </w:t>
      </w:r>
      <w:r w:rsidRPr="003A5796">
        <w:rPr>
          <w:rFonts w:hint="eastAsia"/>
        </w:rPr>
        <w:t xml:space="preserve">- </w:t>
      </w:r>
      <w:proofErr w:type="spellStart"/>
      <w:r w:rsidRPr="003A5796">
        <w:rPr>
          <w:rFonts w:hint="eastAsia"/>
        </w:rPr>
        <w:t>A</w:t>
      </w:r>
      <w:r w:rsidR="00A6492C">
        <w:t>ftas</w:t>
      </w:r>
      <w:proofErr w:type="spellEnd"/>
      <w:r w:rsidRPr="003A5796">
        <w:rPr>
          <w:rFonts w:cs="Cambria" w:hint="eastAsia"/>
        </w:rPr>
        <w:t> </w:t>
      </w:r>
      <w:r w:rsidRPr="003A5796">
        <w:rPr>
          <w:rFonts w:hint="eastAsia"/>
        </w:rPr>
        <w:t>- Caries</w:t>
      </w:r>
      <w:r w:rsidRPr="003A5796">
        <w:rPr>
          <w:rFonts w:cs="Cambria" w:hint="eastAsia"/>
        </w:rPr>
        <w:t> </w:t>
      </w:r>
      <w:r w:rsidRPr="003A5796">
        <w:rPr>
          <w:rFonts w:hint="eastAsia"/>
        </w:rPr>
        <w:t xml:space="preserve">- </w:t>
      </w:r>
      <w:proofErr w:type="spellStart"/>
      <w:r w:rsidR="00A6492C">
        <w:t>Gingivitis</w:t>
      </w:r>
      <w:proofErr w:type="spellEnd"/>
    </w:p>
    <w:p w14:paraId="1FE284D6" w14:textId="6F505D60" w:rsidR="00483543" w:rsidRPr="003A5796" w:rsidRDefault="00A6492C" w:rsidP="003A5796">
      <w:pPr>
        <w:pStyle w:val="ListParagraph"/>
      </w:pPr>
      <w:proofErr w:type="spellStart"/>
      <w:proofErr w:type="gramStart"/>
      <w:r>
        <w:t>Estómago</w:t>
      </w:r>
      <w:proofErr w:type="spellEnd"/>
      <w:r w:rsidR="003A5796">
        <w:t>:</w:t>
      </w:r>
      <w:proofErr w:type="gramEnd"/>
      <w:r w:rsidR="003A5796">
        <w:t xml:space="preserve"> </w:t>
      </w:r>
      <w:proofErr w:type="spellStart"/>
      <w:r>
        <w:t>Ardor</w:t>
      </w:r>
      <w:proofErr w:type="spellEnd"/>
      <w:r w:rsidR="00483543" w:rsidRPr="003A5796">
        <w:rPr>
          <w:rFonts w:hint="eastAsia"/>
        </w:rPr>
        <w:t xml:space="preserve"> </w:t>
      </w:r>
      <w:r w:rsidR="00483543" w:rsidRPr="003A5796">
        <w:rPr>
          <w:rFonts w:hint="eastAsia"/>
        </w:rPr>
        <w:t>–</w:t>
      </w:r>
      <w:r w:rsidR="00483543" w:rsidRPr="003A5796">
        <w:rPr>
          <w:rFonts w:hint="eastAsia"/>
        </w:rPr>
        <w:t xml:space="preserve"> </w:t>
      </w:r>
      <w:proofErr w:type="spellStart"/>
      <w:r w:rsidR="00483543" w:rsidRPr="003A5796">
        <w:rPr>
          <w:rFonts w:hint="eastAsia"/>
        </w:rPr>
        <w:t>Acid</w:t>
      </w:r>
      <w:r>
        <w:t>ez</w:t>
      </w:r>
      <w:proofErr w:type="spellEnd"/>
      <w:r w:rsidR="00952E29" w:rsidRPr="003A5796">
        <w:t xml:space="preserve"> - </w:t>
      </w:r>
      <w:proofErr w:type="spellStart"/>
      <w:r w:rsidR="00952E29" w:rsidRPr="003A5796">
        <w:t>Ref</w:t>
      </w:r>
      <w:r>
        <w:t>lujo</w:t>
      </w:r>
      <w:proofErr w:type="spellEnd"/>
      <w:r w:rsidR="00483543" w:rsidRPr="003A5796">
        <w:rPr>
          <w:rFonts w:hint="eastAsia"/>
        </w:rPr>
        <w:t xml:space="preserve"> </w:t>
      </w:r>
      <w:r w:rsidR="00483543" w:rsidRPr="003A5796">
        <w:t>–</w:t>
      </w:r>
      <w:r w:rsidR="00483543" w:rsidRPr="003A5796">
        <w:rPr>
          <w:rFonts w:hint="eastAsia"/>
        </w:rPr>
        <w:t xml:space="preserve"> </w:t>
      </w:r>
      <w:proofErr w:type="spellStart"/>
      <w:r>
        <w:t>Pesadez</w:t>
      </w:r>
      <w:proofErr w:type="spellEnd"/>
      <w:r>
        <w:t xml:space="preserve"> </w:t>
      </w:r>
      <w:proofErr w:type="spellStart"/>
      <w:r>
        <w:t>digestiva</w:t>
      </w:r>
      <w:proofErr w:type="spellEnd"/>
      <w:r w:rsidR="00483543" w:rsidRPr="003A5796">
        <w:t xml:space="preserve"> – </w:t>
      </w:r>
      <w:proofErr w:type="spellStart"/>
      <w:r w:rsidR="00483543" w:rsidRPr="003A5796">
        <w:t>Fatig</w:t>
      </w:r>
      <w:r>
        <w:t>a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de </w:t>
      </w:r>
      <w:proofErr w:type="spellStart"/>
      <w:r>
        <w:t>comer</w:t>
      </w:r>
      <w:proofErr w:type="spellEnd"/>
      <w:r w:rsidR="00483543" w:rsidRPr="003A5796">
        <w:t xml:space="preserve"> &lt;30 </w:t>
      </w:r>
      <w:proofErr w:type="spellStart"/>
      <w:r w:rsidR="00483543" w:rsidRPr="003A5796">
        <w:t>minut</w:t>
      </w:r>
      <w:r w:rsidR="00A11181">
        <w:t>o</w:t>
      </w:r>
      <w:r w:rsidR="00483543" w:rsidRPr="003A5796">
        <w:t>s</w:t>
      </w:r>
      <w:proofErr w:type="spellEnd"/>
    </w:p>
    <w:p w14:paraId="604C88CD" w14:textId="02FAD4ED" w:rsidR="00483543" w:rsidRPr="003A5796" w:rsidRDefault="00A6492C" w:rsidP="003A5796">
      <w:pPr>
        <w:pStyle w:val="ListParagraph"/>
      </w:pPr>
      <w:proofErr w:type="spellStart"/>
      <w:r>
        <w:t>Hígado</w:t>
      </w:r>
      <w:proofErr w:type="spellEnd"/>
      <w:r w:rsidR="00952E29">
        <w:t xml:space="preserve"> </w:t>
      </w:r>
      <w:r w:rsidR="003A5796">
        <w:t>–</w:t>
      </w:r>
      <w:r w:rsidR="00952E29">
        <w:t xml:space="preserve"> </w:t>
      </w:r>
      <w:proofErr w:type="spellStart"/>
      <w:r w:rsidR="00952E29">
        <w:t>V</w:t>
      </w:r>
      <w:r>
        <w:t>esícula</w:t>
      </w:r>
      <w:proofErr w:type="spellEnd"/>
      <w:r>
        <w:t xml:space="preserve"> </w:t>
      </w:r>
      <w:proofErr w:type="spellStart"/>
      <w:r>
        <w:t>biliar</w:t>
      </w:r>
      <w:proofErr w:type="spellEnd"/>
      <w:r w:rsidR="003A5796">
        <w:t xml:space="preserve"> : </w:t>
      </w:r>
      <w:r w:rsidR="00952E29" w:rsidRPr="003A5796">
        <w:t>Ma</w:t>
      </w:r>
      <w:r>
        <w:t xml:space="preserve">l </w:t>
      </w:r>
      <w:proofErr w:type="spellStart"/>
      <w:r>
        <w:t>aliento</w:t>
      </w:r>
      <w:proofErr w:type="spellEnd"/>
      <w:r w:rsidR="00483543" w:rsidRPr="003A5796">
        <w:t xml:space="preserve"> – L</w:t>
      </w:r>
      <w:r>
        <w:t xml:space="preserve">engua </w:t>
      </w:r>
      <w:proofErr w:type="spellStart"/>
      <w:r>
        <w:t>blanca</w:t>
      </w:r>
      <w:proofErr w:type="spellEnd"/>
      <w:r w:rsidR="00952E29" w:rsidRPr="003A5796">
        <w:t xml:space="preserve">, </w:t>
      </w:r>
      <w:proofErr w:type="spellStart"/>
      <w:r w:rsidR="00952E29" w:rsidRPr="003A5796">
        <w:t>p</w:t>
      </w:r>
      <w:r>
        <w:t>astosa</w:t>
      </w:r>
      <w:proofErr w:type="spellEnd"/>
      <w:r w:rsidR="00952E29" w:rsidRPr="003A5796">
        <w:t xml:space="preserve"> </w:t>
      </w:r>
      <w:r w:rsidR="00483543" w:rsidRPr="003A5796">
        <w:t xml:space="preserve">– </w:t>
      </w:r>
      <w:proofErr w:type="spellStart"/>
      <w:r w:rsidR="00483543" w:rsidRPr="003A5796">
        <w:t>H</w:t>
      </w:r>
      <w:r>
        <w:t>emorroides</w:t>
      </w:r>
      <w:proofErr w:type="spellEnd"/>
      <w:r w:rsidR="00483543" w:rsidRPr="003A5796">
        <w:t xml:space="preserve"> – </w:t>
      </w:r>
      <w:proofErr w:type="spellStart"/>
      <w:r w:rsidR="00483543" w:rsidRPr="003A5796">
        <w:t>N</w:t>
      </w:r>
      <w:r w:rsidR="00A11181">
        <w:t>á</w:t>
      </w:r>
      <w:r w:rsidR="00483543" w:rsidRPr="003A5796">
        <w:t>us</w:t>
      </w:r>
      <w:r>
        <w:t>eas</w:t>
      </w:r>
      <w:proofErr w:type="spellEnd"/>
      <w:r w:rsidR="00483543" w:rsidRPr="003A5796">
        <w:t xml:space="preserve"> – </w:t>
      </w:r>
      <w:proofErr w:type="spellStart"/>
      <w:r w:rsidR="00483543" w:rsidRPr="003A5796">
        <w:t>Migra</w:t>
      </w:r>
      <w:r>
        <w:t>ña</w:t>
      </w:r>
      <w:proofErr w:type="spellEnd"/>
      <w:r w:rsidR="00952E29" w:rsidRPr="003A5796">
        <w:t xml:space="preserve"> – </w:t>
      </w:r>
      <w:proofErr w:type="spellStart"/>
      <w:r w:rsidR="00952E29" w:rsidRPr="003A5796">
        <w:t>Difficult</w:t>
      </w:r>
      <w:r>
        <w:t>ad</w:t>
      </w:r>
      <w:proofErr w:type="spellEnd"/>
      <w:r>
        <w:t xml:space="preserve"> a </w:t>
      </w:r>
      <w:proofErr w:type="spellStart"/>
      <w:r>
        <w:t>soportar</w:t>
      </w:r>
      <w:proofErr w:type="spellEnd"/>
      <w:r>
        <w:t xml:space="preserve"> </w:t>
      </w:r>
      <w:proofErr w:type="spellStart"/>
      <w:r>
        <w:t>olores</w:t>
      </w:r>
      <w:proofErr w:type="spellEnd"/>
    </w:p>
    <w:p w14:paraId="3F38206D" w14:textId="791B1B5D" w:rsidR="00483543" w:rsidRPr="003A5796" w:rsidRDefault="00483543" w:rsidP="003A5796">
      <w:pPr>
        <w:pStyle w:val="ListParagraph"/>
      </w:pPr>
      <w:proofErr w:type="spellStart"/>
      <w:proofErr w:type="gramStart"/>
      <w:r w:rsidRPr="00483543">
        <w:t>Intestin</w:t>
      </w:r>
      <w:r w:rsidR="00A6492C">
        <w:t>o</w:t>
      </w:r>
      <w:proofErr w:type="spellEnd"/>
      <w:r w:rsidR="003A5796">
        <w:t>:</w:t>
      </w:r>
      <w:proofErr w:type="gramEnd"/>
      <w:r w:rsidR="003A5796">
        <w:t xml:space="preserve"> </w:t>
      </w:r>
      <w:proofErr w:type="spellStart"/>
      <w:r w:rsidR="00A6492C">
        <w:t>Llenazón</w:t>
      </w:r>
      <w:proofErr w:type="spellEnd"/>
      <w:r w:rsidRPr="003A5796">
        <w:rPr>
          <w:rFonts w:hint="eastAsia"/>
        </w:rPr>
        <w:t xml:space="preserve"> </w:t>
      </w:r>
      <w:r w:rsidRPr="003A5796">
        <w:rPr>
          <w:rFonts w:hint="eastAsia"/>
        </w:rPr>
        <w:t>–</w:t>
      </w:r>
      <w:r w:rsidRPr="003A5796">
        <w:rPr>
          <w:rFonts w:hint="eastAsia"/>
        </w:rPr>
        <w:t xml:space="preserve"> </w:t>
      </w:r>
      <w:proofErr w:type="spellStart"/>
      <w:r w:rsidRPr="003A5796">
        <w:rPr>
          <w:rFonts w:hint="eastAsia"/>
        </w:rPr>
        <w:t>Ga</w:t>
      </w:r>
      <w:r w:rsidR="00A6492C">
        <w:t>ses</w:t>
      </w:r>
      <w:proofErr w:type="spellEnd"/>
      <w:r w:rsidRPr="003A5796">
        <w:t xml:space="preserve"> </w:t>
      </w:r>
      <w:r w:rsidRPr="003A5796">
        <w:rPr>
          <w:rFonts w:hint="eastAsia"/>
        </w:rPr>
        <w:t>–</w:t>
      </w:r>
      <w:r w:rsidRPr="003A5796">
        <w:rPr>
          <w:rFonts w:hint="eastAsia"/>
        </w:rPr>
        <w:t xml:space="preserve"> </w:t>
      </w:r>
      <w:proofErr w:type="spellStart"/>
      <w:r w:rsidR="00A6492C">
        <w:t>Espasmos</w:t>
      </w:r>
      <w:proofErr w:type="spellEnd"/>
      <w:r w:rsidR="003A5796">
        <w:t xml:space="preserve"> – Do</w:t>
      </w:r>
      <w:r w:rsidR="00A6492C">
        <w:t>lores</w:t>
      </w:r>
      <w:r w:rsidR="003A5796">
        <w:t xml:space="preserve"> - </w:t>
      </w:r>
      <w:proofErr w:type="spellStart"/>
      <w:r w:rsidR="00952E29" w:rsidRPr="003A5796">
        <w:t>Fatig</w:t>
      </w:r>
      <w:r w:rsidR="00A36757">
        <w:t>a</w:t>
      </w:r>
      <w:proofErr w:type="spellEnd"/>
      <w:r w:rsidR="00952E29" w:rsidRPr="003A5796">
        <w:t xml:space="preserve"> </w:t>
      </w:r>
      <w:proofErr w:type="spellStart"/>
      <w:r w:rsidR="00A6492C">
        <w:t>después</w:t>
      </w:r>
      <w:proofErr w:type="spellEnd"/>
      <w:r w:rsidR="00A6492C">
        <w:t xml:space="preserve"> de </w:t>
      </w:r>
      <w:proofErr w:type="spellStart"/>
      <w:r w:rsidR="00A6492C">
        <w:t>comer</w:t>
      </w:r>
      <w:proofErr w:type="spellEnd"/>
      <w:r w:rsidR="00952E29" w:rsidRPr="003A5796">
        <w:t xml:space="preserve"> &gt;30 </w:t>
      </w:r>
      <w:proofErr w:type="spellStart"/>
      <w:r w:rsidR="00952E29" w:rsidRPr="003A5796">
        <w:t>minut</w:t>
      </w:r>
      <w:r w:rsidR="00A36757">
        <w:t>o</w:t>
      </w:r>
      <w:r w:rsidR="00952E29" w:rsidRPr="003A5796">
        <w:t>s</w:t>
      </w:r>
      <w:proofErr w:type="spellEnd"/>
    </w:p>
    <w:p w14:paraId="48830ED2" w14:textId="1FF5C9C8" w:rsidR="003A5796" w:rsidRDefault="00483543" w:rsidP="003A5796">
      <w:pPr>
        <w:pStyle w:val="ListParagraph"/>
      </w:pPr>
      <w:proofErr w:type="spellStart"/>
      <w:proofErr w:type="gramStart"/>
      <w:r w:rsidRPr="00483543">
        <w:t>Tr</w:t>
      </w:r>
      <w:r w:rsidR="00A36757">
        <w:t>á</w:t>
      </w:r>
      <w:r w:rsidRPr="00483543">
        <w:t>nsit</w:t>
      </w:r>
      <w:r w:rsidR="0027782F">
        <w:t>o</w:t>
      </w:r>
      <w:proofErr w:type="spellEnd"/>
      <w:r w:rsidR="003A5796">
        <w:t>:</w:t>
      </w:r>
      <w:proofErr w:type="gramEnd"/>
      <w:r w:rsidR="003A5796">
        <w:t xml:space="preserve"> </w:t>
      </w:r>
      <w:proofErr w:type="spellStart"/>
      <w:r w:rsidRPr="003A5796">
        <w:rPr>
          <w:rFonts w:hint="eastAsia"/>
        </w:rPr>
        <w:t>Constipa</w:t>
      </w:r>
      <w:r w:rsidR="0027782F">
        <w:t>ción</w:t>
      </w:r>
      <w:proofErr w:type="spellEnd"/>
      <w:r w:rsidRPr="003A5796">
        <w:t xml:space="preserve"> –</w:t>
      </w:r>
      <w:r w:rsidRPr="003A5796">
        <w:rPr>
          <w:rFonts w:hint="eastAsia"/>
        </w:rPr>
        <w:t xml:space="preserve"> </w:t>
      </w:r>
      <w:proofErr w:type="spellStart"/>
      <w:r w:rsidRPr="003A5796">
        <w:rPr>
          <w:rFonts w:hint="eastAsia"/>
        </w:rPr>
        <w:t>Diarr</w:t>
      </w:r>
      <w:r w:rsidR="0027782F">
        <w:t>ea</w:t>
      </w:r>
      <w:proofErr w:type="spellEnd"/>
      <w:r w:rsidRPr="003A5796">
        <w:t xml:space="preserve"> </w:t>
      </w:r>
      <w:r w:rsidRPr="003A5796">
        <w:rPr>
          <w:rFonts w:cs="Times New Roman" w:hint="eastAsia"/>
        </w:rPr>
        <w:t>–</w:t>
      </w:r>
      <w:r w:rsidRPr="003A5796">
        <w:rPr>
          <w:rFonts w:hint="eastAsia"/>
        </w:rPr>
        <w:t xml:space="preserve"> </w:t>
      </w:r>
      <w:proofErr w:type="spellStart"/>
      <w:r w:rsidR="0027782F">
        <w:t>Unos</w:t>
      </w:r>
      <w:proofErr w:type="spellEnd"/>
      <w:r w:rsidR="0027782F">
        <w:t xml:space="preserve"> </w:t>
      </w:r>
      <w:proofErr w:type="spellStart"/>
      <w:r w:rsidR="0027782F">
        <w:t>días</w:t>
      </w:r>
      <w:proofErr w:type="spellEnd"/>
      <w:r w:rsidR="0027782F">
        <w:t xml:space="preserve"> </w:t>
      </w:r>
      <w:proofErr w:type="spellStart"/>
      <w:r w:rsidR="0027782F">
        <w:t>diarrea</w:t>
      </w:r>
      <w:proofErr w:type="spellEnd"/>
      <w:r w:rsidR="0027782F">
        <w:t xml:space="preserve"> y </w:t>
      </w:r>
      <w:proofErr w:type="spellStart"/>
      <w:r w:rsidR="0027782F">
        <w:t>otros</w:t>
      </w:r>
      <w:proofErr w:type="spellEnd"/>
      <w:r w:rsidR="0027782F">
        <w:t xml:space="preserve"> </w:t>
      </w:r>
      <w:proofErr w:type="spellStart"/>
      <w:r w:rsidR="0027782F">
        <w:t>constipación</w:t>
      </w:r>
      <w:proofErr w:type="spellEnd"/>
      <w:r w:rsidRPr="003A5796">
        <w:rPr>
          <w:rFonts w:hint="eastAsia"/>
        </w:rPr>
        <w:t xml:space="preserve"> </w:t>
      </w:r>
    </w:p>
    <w:p w14:paraId="6A5248A5" w14:textId="334AAF09" w:rsidR="003A5796" w:rsidRDefault="00483543" w:rsidP="003A5796">
      <w:pPr>
        <w:pStyle w:val="ListParagraph"/>
      </w:pPr>
      <w:proofErr w:type="spellStart"/>
      <w:r w:rsidRPr="003A5796">
        <w:rPr>
          <w:rFonts w:hint="eastAsia"/>
        </w:rPr>
        <w:t>Fr</w:t>
      </w:r>
      <w:r w:rsidR="00A36757">
        <w:rPr>
          <w:rFonts w:cs="Cambria"/>
        </w:rPr>
        <w:t>ecuencia</w:t>
      </w:r>
      <w:proofErr w:type="spellEnd"/>
      <w:r w:rsidRPr="003A5796">
        <w:rPr>
          <w:rFonts w:hint="eastAsia"/>
        </w:rPr>
        <w:t xml:space="preserve"> </w:t>
      </w:r>
      <w:r w:rsidR="0027782F">
        <w:t xml:space="preserve">para </w:t>
      </w:r>
      <w:proofErr w:type="spellStart"/>
      <w:proofErr w:type="gramStart"/>
      <w:r w:rsidR="0027782F">
        <w:t>defecar</w:t>
      </w:r>
      <w:proofErr w:type="spellEnd"/>
      <w:r w:rsidRPr="003A5796">
        <w:rPr>
          <w:rFonts w:hint="eastAsia"/>
        </w:rPr>
        <w:t>:</w:t>
      </w:r>
      <w:proofErr w:type="gramEnd"/>
      <w:r w:rsidRPr="003A5796">
        <w:rPr>
          <w:rFonts w:hint="eastAsia"/>
        </w:rPr>
        <w:t xml:space="preserve"> </w:t>
      </w:r>
    </w:p>
    <w:p w14:paraId="3C3DAD60" w14:textId="5329BAA5" w:rsidR="003A5796" w:rsidRDefault="00483543" w:rsidP="003A5796">
      <w:pPr>
        <w:pStyle w:val="ListParagraph"/>
      </w:pPr>
      <w:proofErr w:type="spellStart"/>
      <w:r w:rsidRPr="003A5796">
        <w:rPr>
          <w:rFonts w:hint="eastAsia"/>
        </w:rPr>
        <w:t>Aspect</w:t>
      </w:r>
      <w:r w:rsidR="0027782F">
        <w:t>o</w:t>
      </w:r>
      <w:proofErr w:type="spellEnd"/>
      <w:r w:rsidRPr="003A5796">
        <w:rPr>
          <w:rFonts w:hint="eastAsia"/>
        </w:rPr>
        <w:t xml:space="preserve"> de</w:t>
      </w:r>
      <w:r w:rsidR="0027782F">
        <w:t xml:space="preserve"> las </w:t>
      </w:r>
      <w:proofErr w:type="spellStart"/>
      <w:proofErr w:type="gramStart"/>
      <w:r w:rsidR="0027782F">
        <w:t>heces</w:t>
      </w:r>
      <w:proofErr w:type="spellEnd"/>
      <w:r w:rsidRPr="003A5796">
        <w:rPr>
          <w:rFonts w:hint="eastAsia"/>
        </w:rPr>
        <w:t>:</w:t>
      </w:r>
      <w:proofErr w:type="gramEnd"/>
      <w:r w:rsidRPr="003A5796">
        <w:rPr>
          <w:rFonts w:hint="eastAsia"/>
        </w:rPr>
        <w:t xml:space="preserve"> </w:t>
      </w:r>
    </w:p>
    <w:p w14:paraId="60A9807B" w14:textId="61B2CEBD" w:rsidR="00612711" w:rsidRDefault="00612711" w:rsidP="00612711">
      <w:pPr>
        <w:pStyle w:val="ListParagraph"/>
        <w:numPr>
          <w:ilvl w:val="0"/>
          <w:numId w:val="0"/>
        </w:numPr>
        <w:ind w:left="720"/>
      </w:pPr>
      <w:r w:rsidRPr="006B218D">
        <w:rPr>
          <w:noProof/>
          <w:lang w:val="en-US"/>
        </w:rPr>
        <w:lastRenderedPageBreak/>
        <w:drawing>
          <wp:inline distT="0" distB="0" distL="0" distR="0" wp14:anchorId="23B2239F" wp14:editId="040D4104">
            <wp:extent cx="2759646" cy="1476260"/>
            <wp:effectExtent l="0" t="0" r="0" b="0"/>
            <wp:docPr id="960060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6047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5408" t="11714" r="18146" b="48532"/>
                    <a:stretch/>
                  </pic:blipFill>
                  <pic:spPr bwMode="auto">
                    <a:xfrm>
                      <a:off x="0" y="0"/>
                      <a:ext cx="2760554" cy="147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DF4EF" w14:textId="02EA25A2" w:rsidR="003A5796" w:rsidRPr="003A5796" w:rsidRDefault="00324C61" w:rsidP="003A5796">
      <w:pPr>
        <w:pStyle w:val="ListParagraph"/>
      </w:pPr>
      <w:proofErr w:type="spellStart"/>
      <w:r w:rsidRPr="003A5796">
        <w:t>Col</w:t>
      </w:r>
      <w:r w:rsidR="0027782F">
        <w:t>or</w:t>
      </w:r>
      <w:proofErr w:type="spellEnd"/>
      <w:r w:rsidR="0027782F">
        <w:t xml:space="preserve"> de las </w:t>
      </w:r>
      <w:proofErr w:type="spellStart"/>
      <w:proofErr w:type="gramStart"/>
      <w:r w:rsidR="0027782F">
        <w:t>heces</w:t>
      </w:r>
      <w:proofErr w:type="spellEnd"/>
      <w:r w:rsidRPr="003A5796">
        <w:t>:</w:t>
      </w:r>
      <w:proofErr w:type="gramEnd"/>
    </w:p>
    <w:p w14:paraId="163C7ED5" w14:textId="77777777" w:rsidR="00061291" w:rsidRPr="00652C4A" w:rsidRDefault="00061291" w:rsidP="00652C4A"/>
    <w:p w14:paraId="6BE1E870" w14:textId="5C6F3097" w:rsidR="00324C61" w:rsidRDefault="001A318A" w:rsidP="00324C61">
      <w:pPr>
        <w:pStyle w:val="Titredeparagraphe"/>
      </w:pPr>
      <w:proofErr w:type="spellStart"/>
      <w:r>
        <w:t>Sistema</w:t>
      </w:r>
      <w:proofErr w:type="spellEnd"/>
      <w:r>
        <w:t xml:space="preserve"> </w:t>
      </w:r>
      <w:proofErr w:type="spellStart"/>
      <w:r>
        <w:t>neuropsicológico</w:t>
      </w:r>
      <w:proofErr w:type="spellEnd"/>
    </w:p>
    <w:p w14:paraId="41D02E7F" w14:textId="24BA6E9D" w:rsidR="00081487" w:rsidRDefault="001A318A" w:rsidP="00324C61">
      <w:pPr>
        <w:pStyle w:val="Style1"/>
        <w:rPr>
          <w:rFonts w:eastAsia="Microsoft Yi Baiti"/>
          <w:sz w:val="24"/>
          <w:szCs w:val="24"/>
        </w:rPr>
      </w:pPr>
      <w:proofErr w:type="spellStart"/>
      <w:r>
        <w:rPr>
          <w:rFonts w:eastAsia="Microsoft Yi Baiti"/>
          <w:sz w:val="24"/>
          <w:szCs w:val="24"/>
        </w:rPr>
        <w:t>Sueño</w:t>
      </w:r>
      <w:proofErr w:type="spellEnd"/>
    </w:p>
    <w:p w14:paraId="147A92FC" w14:textId="6BB27B96" w:rsidR="00FA408B" w:rsidRPr="001A318A" w:rsidRDefault="001A318A" w:rsidP="003A5796">
      <w:pPr>
        <w:pStyle w:val="ListParagraph"/>
        <w:rPr>
          <w:lang w:val="en-US"/>
        </w:rPr>
      </w:pPr>
      <w:r w:rsidRPr="001A318A">
        <w:rPr>
          <w:lang w:val="en-US"/>
        </w:rPr>
        <w:t xml:space="preserve">Calidad de </w:t>
      </w:r>
      <w:proofErr w:type="spellStart"/>
      <w:r w:rsidRPr="001A318A">
        <w:rPr>
          <w:lang w:val="en-US"/>
        </w:rPr>
        <w:t>sueño</w:t>
      </w:r>
      <w:proofErr w:type="spellEnd"/>
      <w:r w:rsidR="00FA408B" w:rsidRPr="001A318A">
        <w:rPr>
          <w:lang w:val="en-US"/>
        </w:rPr>
        <w:t>: B</w:t>
      </w:r>
      <w:r w:rsidRPr="001A318A">
        <w:rPr>
          <w:lang w:val="en-US"/>
        </w:rPr>
        <w:t>ueno</w:t>
      </w:r>
      <w:r w:rsidR="00FA408B" w:rsidRPr="001A318A">
        <w:rPr>
          <w:lang w:val="en-US"/>
        </w:rPr>
        <w:t xml:space="preserve"> – </w:t>
      </w:r>
      <w:proofErr w:type="spellStart"/>
      <w:r w:rsidRPr="001A318A">
        <w:rPr>
          <w:lang w:val="en-US"/>
        </w:rPr>
        <w:t>Intermedio</w:t>
      </w:r>
      <w:proofErr w:type="spellEnd"/>
      <w:r w:rsidR="00FA408B" w:rsidRPr="001A318A">
        <w:rPr>
          <w:lang w:val="en-US"/>
        </w:rPr>
        <w:t xml:space="preserve"> - </w:t>
      </w:r>
      <w:proofErr w:type="spellStart"/>
      <w:r>
        <w:rPr>
          <w:lang w:val="en-US"/>
        </w:rPr>
        <w:t>Deficiente</w:t>
      </w:r>
      <w:proofErr w:type="spellEnd"/>
    </w:p>
    <w:p w14:paraId="3D6597F3" w14:textId="6BE7EDA5" w:rsidR="00FA408B" w:rsidRPr="001A318A" w:rsidRDefault="001A318A" w:rsidP="003A5796">
      <w:pPr>
        <w:pStyle w:val="ListParagraph"/>
        <w:rPr>
          <w:lang w:val="en-US"/>
        </w:rPr>
      </w:pPr>
      <w:proofErr w:type="spellStart"/>
      <w:r w:rsidRPr="001A318A">
        <w:rPr>
          <w:lang w:val="en-US"/>
        </w:rPr>
        <w:t>Sueño</w:t>
      </w:r>
      <w:proofErr w:type="spellEnd"/>
      <w:r w:rsidRPr="001A318A">
        <w:rPr>
          <w:lang w:val="en-US"/>
        </w:rPr>
        <w:t xml:space="preserve"> </w:t>
      </w:r>
      <w:proofErr w:type="spellStart"/>
      <w:r w:rsidRPr="001A318A">
        <w:rPr>
          <w:lang w:val="en-US"/>
        </w:rPr>
        <w:t>reparador</w:t>
      </w:r>
      <w:proofErr w:type="spellEnd"/>
      <w:r w:rsidR="00FA408B" w:rsidRPr="001A318A">
        <w:rPr>
          <w:lang w:val="en-US"/>
        </w:rPr>
        <w:t xml:space="preserve"> – </w:t>
      </w:r>
      <w:proofErr w:type="spellStart"/>
      <w:r w:rsidR="00FA408B" w:rsidRPr="001A318A">
        <w:rPr>
          <w:lang w:val="en-US"/>
        </w:rPr>
        <w:t>S</w:t>
      </w:r>
      <w:r w:rsidRPr="001A318A">
        <w:rPr>
          <w:lang w:val="en-US"/>
        </w:rPr>
        <w:t>ueño</w:t>
      </w:r>
      <w:proofErr w:type="spellEnd"/>
      <w:r w:rsidRPr="001A318A">
        <w:rPr>
          <w:lang w:val="en-US"/>
        </w:rPr>
        <w:t xml:space="preserve"> no </w:t>
      </w:r>
      <w:proofErr w:type="spellStart"/>
      <w:r w:rsidRPr="001A318A">
        <w:rPr>
          <w:lang w:val="en-US"/>
        </w:rPr>
        <w:t>reparador</w:t>
      </w:r>
      <w:proofErr w:type="spellEnd"/>
    </w:p>
    <w:p w14:paraId="7D832D46" w14:textId="51C842E2" w:rsidR="00FA408B" w:rsidRDefault="001A318A" w:rsidP="003A5796">
      <w:pPr>
        <w:pStyle w:val="ListParagraph"/>
      </w:pPr>
      <w:proofErr w:type="spellStart"/>
      <w:r>
        <w:t>Energía</w:t>
      </w:r>
      <w:proofErr w:type="spellEnd"/>
      <w:r>
        <w:t xml:space="preserve"> al </w:t>
      </w:r>
      <w:proofErr w:type="spellStart"/>
      <w:r>
        <w:t>levantarse</w:t>
      </w:r>
      <w:proofErr w:type="spellEnd"/>
      <w:r w:rsidR="00FA408B">
        <w:t xml:space="preserve"> – </w:t>
      </w:r>
      <w:proofErr w:type="spellStart"/>
      <w:r w:rsidR="00FA408B">
        <w:t>F</w:t>
      </w:r>
      <w:r>
        <w:t>atiga</w:t>
      </w:r>
      <w:proofErr w:type="spellEnd"/>
      <w:r>
        <w:t xml:space="preserve"> al </w:t>
      </w:r>
      <w:proofErr w:type="spellStart"/>
      <w:r>
        <w:t>levantarse</w:t>
      </w:r>
      <w:proofErr w:type="spellEnd"/>
    </w:p>
    <w:p w14:paraId="2C6CDB21" w14:textId="7A9E9CBC" w:rsidR="00FA408B" w:rsidRPr="007C6F0A" w:rsidRDefault="00FA408B" w:rsidP="003A5796">
      <w:pPr>
        <w:pStyle w:val="ListParagraph"/>
      </w:pPr>
      <w:proofErr w:type="spellStart"/>
      <w:r>
        <w:t>Fatig</w:t>
      </w:r>
      <w:r w:rsidR="001A318A">
        <w:t>a</w:t>
      </w:r>
      <w:proofErr w:type="spellEnd"/>
      <w:r>
        <w:t xml:space="preserve"> – </w:t>
      </w:r>
      <w:proofErr w:type="spellStart"/>
      <w:r>
        <w:t>Fatig</w:t>
      </w:r>
      <w:r w:rsidR="001A318A">
        <w:t>a</w:t>
      </w:r>
      <w:proofErr w:type="spellEnd"/>
      <w:r w:rsidR="001A318A">
        <w:t xml:space="preserve"> </w:t>
      </w:r>
      <w:proofErr w:type="spellStart"/>
      <w:r w:rsidR="001A318A">
        <w:t>crónica</w:t>
      </w:r>
      <w:proofErr w:type="spellEnd"/>
    </w:p>
    <w:p w14:paraId="671F4ED6" w14:textId="55F4A030" w:rsidR="00FA408B" w:rsidRDefault="00A11181" w:rsidP="003A5796">
      <w:pPr>
        <w:pStyle w:val="ListParagraph"/>
      </w:pPr>
      <w:r w:rsidRPr="00A11181">
        <w:t>¿</w:t>
      </w:r>
      <w:proofErr w:type="spellStart"/>
      <w:r w:rsidR="001A318A">
        <w:t>Cuántas</w:t>
      </w:r>
      <w:proofErr w:type="spellEnd"/>
      <w:r w:rsidR="001A318A">
        <w:t xml:space="preserve"> horas </w:t>
      </w:r>
      <w:proofErr w:type="spellStart"/>
      <w:proofErr w:type="gramStart"/>
      <w:r w:rsidR="001A318A">
        <w:t>duerme</w:t>
      </w:r>
      <w:proofErr w:type="spellEnd"/>
      <w:r w:rsidR="001A318A">
        <w:rPr>
          <w:rFonts w:cs="Cambria"/>
        </w:rPr>
        <w:t>?</w:t>
      </w:r>
      <w:proofErr w:type="gramEnd"/>
      <w:r w:rsidR="00FA408B" w:rsidRPr="00B2683B">
        <w:t xml:space="preserve">  </w:t>
      </w:r>
    </w:p>
    <w:p w14:paraId="37205D61" w14:textId="6266D223" w:rsidR="00FA408B" w:rsidRDefault="00A11181" w:rsidP="003A5796">
      <w:pPr>
        <w:pStyle w:val="ListParagraph"/>
      </w:pPr>
      <w:r w:rsidRPr="00A11181">
        <w:t>¿</w:t>
      </w:r>
      <w:r w:rsidR="001A318A">
        <w:t xml:space="preserve">A </w:t>
      </w:r>
      <w:proofErr w:type="spellStart"/>
      <w:r w:rsidR="001A318A">
        <w:t>qué</w:t>
      </w:r>
      <w:proofErr w:type="spellEnd"/>
      <w:r w:rsidR="001A318A">
        <w:t xml:space="preserve"> hora se </w:t>
      </w:r>
      <w:proofErr w:type="spellStart"/>
      <w:proofErr w:type="gramStart"/>
      <w:r w:rsidR="001A318A">
        <w:t>levanta</w:t>
      </w:r>
      <w:proofErr w:type="spellEnd"/>
      <w:r w:rsidR="001A318A">
        <w:rPr>
          <w:rFonts w:cs="Cambria"/>
        </w:rPr>
        <w:t>?</w:t>
      </w:r>
      <w:proofErr w:type="gramEnd"/>
      <w:r w:rsidR="00FA408B" w:rsidRPr="00B2683B">
        <w:rPr>
          <w:rFonts w:hint="eastAsia"/>
        </w:rPr>
        <w:tab/>
      </w:r>
    </w:p>
    <w:p w14:paraId="6FAB32D1" w14:textId="7A5A2FA2" w:rsidR="00FA408B" w:rsidRDefault="00A11181" w:rsidP="003A5796">
      <w:pPr>
        <w:pStyle w:val="ListParagraph"/>
      </w:pPr>
      <w:r w:rsidRPr="00A11181">
        <w:t>¿</w:t>
      </w:r>
      <w:r w:rsidR="001A318A">
        <w:t xml:space="preserve">A </w:t>
      </w:r>
      <w:proofErr w:type="spellStart"/>
      <w:r w:rsidR="001A318A">
        <w:t>qué</w:t>
      </w:r>
      <w:proofErr w:type="spellEnd"/>
      <w:r w:rsidR="001A318A">
        <w:t xml:space="preserve"> hora </w:t>
      </w:r>
      <w:proofErr w:type="spellStart"/>
      <w:r w:rsidR="001A318A">
        <w:t xml:space="preserve">se </w:t>
      </w:r>
      <w:proofErr w:type="gramStart"/>
      <w:r w:rsidR="001A318A">
        <w:t>acuesta</w:t>
      </w:r>
      <w:proofErr w:type="spellEnd"/>
      <w:r w:rsidR="001A318A">
        <w:rPr>
          <w:rFonts w:cs="Cambria"/>
        </w:rPr>
        <w:t>?</w:t>
      </w:r>
      <w:proofErr w:type="gramEnd"/>
    </w:p>
    <w:p w14:paraId="15C9814D" w14:textId="393C0B20" w:rsidR="00FA408B" w:rsidRPr="00B2683B" w:rsidRDefault="00FA408B" w:rsidP="003A5796">
      <w:pPr>
        <w:pStyle w:val="ListParagraph"/>
      </w:pPr>
      <w:proofErr w:type="spellStart"/>
      <w:r w:rsidRPr="00B2683B">
        <w:rPr>
          <w:rFonts w:hint="eastAsia"/>
        </w:rPr>
        <w:t>P</w:t>
      </w:r>
      <w:r>
        <w:t>robl</w:t>
      </w:r>
      <w:r w:rsidR="001A318A">
        <w:t>emas</w:t>
      </w:r>
      <w:proofErr w:type="spellEnd"/>
      <w:r w:rsidR="001A318A">
        <w:t xml:space="preserve"> de </w:t>
      </w:r>
      <w:proofErr w:type="spellStart"/>
      <w:proofErr w:type="gramStart"/>
      <w:r w:rsidR="001A318A">
        <w:t>sueñ</w:t>
      </w:r>
      <w:r w:rsidR="00A11181">
        <w:t>o</w:t>
      </w:r>
      <w:proofErr w:type="spellEnd"/>
      <w:r>
        <w:t>:</w:t>
      </w:r>
      <w:proofErr w:type="gramEnd"/>
      <w:r>
        <w:t xml:space="preserve"> </w:t>
      </w:r>
      <w:proofErr w:type="spellStart"/>
      <w:r>
        <w:t>Dif</w:t>
      </w:r>
      <w:r w:rsidR="001A318A">
        <w:t>icultad</w:t>
      </w:r>
      <w:proofErr w:type="spellEnd"/>
      <w:r w:rsidR="001A318A">
        <w:t xml:space="preserve"> para </w:t>
      </w:r>
      <w:proofErr w:type="spellStart"/>
      <w:r w:rsidR="001A318A">
        <w:t>quedarse</w:t>
      </w:r>
      <w:proofErr w:type="spellEnd"/>
      <w:r w:rsidR="001A318A">
        <w:t xml:space="preserve"> </w:t>
      </w:r>
      <w:proofErr w:type="spellStart"/>
      <w:r w:rsidR="001A318A">
        <w:t>dormido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</w:t>
      </w:r>
      <w:r w:rsidR="001A318A">
        <w:t xml:space="preserve">Se </w:t>
      </w:r>
      <w:proofErr w:type="spellStart"/>
      <w:r w:rsidR="001A318A">
        <w:t>despierta</w:t>
      </w:r>
      <w:proofErr w:type="spellEnd"/>
      <w:r w:rsidR="001A318A">
        <w:t xml:space="preserve"> a media </w:t>
      </w:r>
      <w:proofErr w:type="spellStart"/>
      <w:r w:rsidR="001A318A">
        <w:t>noche</w:t>
      </w:r>
      <w:proofErr w:type="spellEnd"/>
      <w:r>
        <w:t xml:space="preserve"> – </w:t>
      </w:r>
      <w:r w:rsidR="001A318A">
        <w:t xml:space="preserve">Se </w:t>
      </w:r>
      <w:proofErr w:type="spellStart"/>
      <w:r w:rsidR="001A318A">
        <w:t>despierta</w:t>
      </w:r>
      <w:proofErr w:type="spellEnd"/>
      <w:r w:rsidR="001A318A">
        <w:t xml:space="preserve"> </w:t>
      </w:r>
      <w:proofErr w:type="spellStart"/>
      <w:r w:rsidR="001A318A">
        <w:t>unas</w:t>
      </w:r>
      <w:proofErr w:type="spellEnd"/>
      <w:r w:rsidR="001A318A">
        <w:t xml:space="preserve"> horas antes de lo </w:t>
      </w:r>
      <w:proofErr w:type="spellStart"/>
      <w:r w:rsidR="001A318A">
        <w:t>deseado</w:t>
      </w:r>
      <w:proofErr w:type="spellEnd"/>
    </w:p>
    <w:p w14:paraId="2C44EA3E" w14:textId="4F83AF1A" w:rsidR="00FA408B" w:rsidRDefault="00FA408B" w:rsidP="003A5796">
      <w:pPr>
        <w:pStyle w:val="ListParagraph"/>
      </w:pPr>
      <w:r w:rsidRPr="00B2683B">
        <w:rPr>
          <w:rFonts w:hint="eastAsia"/>
        </w:rPr>
        <w:t>Caus</w:t>
      </w:r>
      <w:r w:rsidR="001A318A">
        <w:t xml:space="preserve">as de </w:t>
      </w:r>
      <w:proofErr w:type="spellStart"/>
      <w:r w:rsidR="001A318A">
        <w:t>problemas</w:t>
      </w:r>
      <w:proofErr w:type="spellEnd"/>
      <w:r w:rsidR="001A318A">
        <w:t xml:space="preserve"> de </w:t>
      </w:r>
      <w:proofErr w:type="spellStart"/>
      <w:proofErr w:type="gramStart"/>
      <w:r w:rsidR="001A318A">
        <w:t>sueño</w:t>
      </w:r>
      <w:proofErr w:type="spellEnd"/>
      <w:r w:rsidRPr="00B2683B">
        <w:rPr>
          <w:rFonts w:hint="eastAsia"/>
        </w:rPr>
        <w:t>:</w:t>
      </w:r>
      <w:proofErr w:type="gramEnd"/>
    </w:p>
    <w:p w14:paraId="02D95B7F" w14:textId="09E1688B" w:rsidR="00FA408B" w:rsidRDefault="00A11181" w:rsidP="003A5796">
      <w:pPr>
        <w:pStyle w:val="ListParagraph"/>
      </w:pPr>
      <w:r w:rsidRPr="00A11181">
        <w:t>¿</w:t>
      </w:r>
      <w:r w:rsidR="001A318A">
        <w:t xml:space="preserve">A </w:t>
      </w:r>
      <w:proofErr w:type="spellStart"/>
      <w:r w:rsidR="001A318A">
        <w:t>qué</w:t>
      </w:r>
      <w:proofErr w:type="spellEnd"/>
      <w:r w:rsidR="001A318A">
        <w:t xml:space="preserve"> hora se </w:t>
      </w:r>
      <w:proofErr w:type="spellStart"/>
      <w:proofErr w:type="gramStart"/>
      <w:r w:rsidR="001A318A">
        <w:t>despierta</w:t>
      </w:r>
      <w:proofErr w:type="spellEnd"/>
      <w:r>
        <w:t>?</w:t>
      </w:r>
      <w:r w:rsidR="00FA408B" w:rsidRPr="00B2683B">
        <w:rPr>
          <w:rFonts w:hint="eastAsia"/>
        </w:rPr>
        <w:t>:</w:t>
      </w:r>
      <w:proofErr w:type="gramEnd"/>
    </w:p>
    <w:p w14:paraId="5018540D" w14:textId="77777777" w:rsidR="00652C4A" w:rsidRPr="004A41BF" w:rsidRDefault="00652C4A" w:rsidP="00652C4A">
      <w:pPr>
        <w:rPr>
          <w:rFonts w:eastAsia="Microsoft Yi Baiti"/>
        </w:rPr>
      </w:pPr>
    </w:p>
    <w:p w14:paraId="15182068" w14:textId="782DF056" w:rsidR="00324C61" w:rsidRDefault="00324C61" w:rsidP="00324C61">
      <w:pPr>
        <w:pStyle w:val="Style1"/>
        <w:rPr>
          <w:rFonts w:eastAsia="Microsoft Yi Baiti"/>
          <w:sz w:val="24"/>
          <w:szCs w:val="24"/>
        </w:rPr>
      </w:pPr>
      <w:r w:rsidRPr="00324C61">
        <w:rPr>
          <w:rFonts w:eastAsia="Microsoft Yi Baiti"/>
          <w:sz w:val="24"/>
          <w:szCs w:val="24"/>
        </w:rPr>
        <w:t xml:space="preserve">La </w:t>
      </w:r>
      <w:proofErr w:type="spellStart"/>
      <w:r w:rsidR="00AC1AFF">
        <w:rPr>
          <w:rFonts w:eastAsia="Microsoft Yi Baiti"/>
          <w:sz w:val="24"/>
          <w:szCs w:val="24"/>
        </w:rPr>
        <w:t>salud</w:t>
      </w:r>
      <w:proofErr w:type="spellEnd"/>
      <w:r w:rsidR="00AC1AFF">
        <w:rPr>
          <w:rFonts w:eastAsia="Microsoft Yi Baiti"/>
          <w:sz w:val="24"/>
          <w:szCs w:val="24"/>
        </w:rPr>
        <w:t xml:space="preserve"> mental</w:t>
      </w:r>
    </w:p>
    <w:p w14:paraId="71A51774" w14:textId="5EFBB51E" w:rsidR="00FA408B" w:rsidRDefault="00AC1AFF" w:rsidP="003A5796">
      <w:pPr>
        <w:pStyle w:val="ListParagraph"/>
      </w:pPr>
      <w:proofErr w:type="spellStart"/>
      <w:r>
        <w:t>Estrés</w:t>
      </w:r>
      <w:proofErr w:type="spellEnd"/>
      <w:r w:rsidR="00FA408B">
        <w:t xml:space="preserve"> – </w:t>
      </w:r>
      <w:proofErr w:type="spellStart"/>
      <w:r w:rsidR="00FA408B">
        <w:t>An</w:t>
      </w:r>
      <w:r>
        <w:t>siedad</w:t>
      </w:r>
      <w:proofErr w:type="spellEnd"/>
      <w:r w:rsidR="00FA408B">
        <w:t xml:space="preserve"> – </w:t>
      </w:r>
      <w:proofErr w:type="spellStart"/>
      <w:r w:rsidR="00FA408B">
        <w:t>Ang</w:t>
      </w:r>
      <w:r>
        <w:t>ustia</w:t>
      </w:r>
      <w:proofErr w:type="spellEnd"/>
      <w:r w:rsidR="00FA408B">
        <w:t xml:space="preserve"> </w:t>
      </w:r>
      <w:r>
        <w:t>–</w:t>
      </w:r>
      <w:r w:rsidR="00FA408B">
        <w:t xml:space="preserve"> </w:t>
      </w:r>
      <w:proofErr w:type="spellStart"/>
      <w:r w:rsidR="00FA408B" w:rsidRPr="00B2683B">
        <w:rPr>
          <w:rFonts w:hint="eastAsia"/>
        </w:rPr>
        <w:t>C</w:t>
      </w:r>
      <w:r>
        <w:t>arga</w:t>
      </w:r>
      <w:proofErr w:type="spellEnd"/>
      <w:r>
        <w:t xml:space="preserve"> mental</w:t>
      </w:r>
      <w:r w:rsidR="00FA408B" w:rsidRPr="00B2683B">
        <w:rPr>
          <w:rFonts w:hint="eastAsia"/>
        </w:rPr>
        <w:t xml:space="preserve"> </w:t>
      </w:r>
      <w:r w:rsidR="00FA408B" w:rsidRPr="00B2683B">
        <w:rPr>
          <w:rFonts w:cs="Times New Roman" w:hint="eastAsia"/>
        </w:rPr>
        <w:t>–</w:t>
      </w:r>
      <w:r w:rsidR="00FA408B" w:rsidRPr="00B2683B">
        <w:rPr>
          <w:rFonts w:hint="eastAsia"/>
        </w:rPr>
        <w:t xml:space="preserve"> </w:t>
      </w:r>
      <w:r>
        <w:t>Surmenage</w:t>
      </w:r>
      <w:r w:rsidR="00FA408B" w:rsidRPr="00B2683B">
        <w:rPr>
          <w:rFonts w:hint="eastAsia"/>
        </w:rPr>
        <w:t xml:space="preserve"> </w:t>
      </w:r>
      <w:r w:rsidR="00FA408B" w:rsidRPr="00B2683B">
        <w:rPr>
          <w:rFonts w:cs="Times New Roman" w:hint="eastAsia"/>
        </w:rPr>
        <w:t>–</w:t>
      </w:r>
      <w:r w:rsidR="00FA408B" w:rsidRPr="00B2683B">
        <w:rPr>
          <w:rFonts w:hint="eastAsia"/>
        </w:rPr>
        <w:t xml:space="preserve"> </w:t>
      </w:r>
      <w:proofErr w:type="spellStart"/>
      <w:r>
        <w:t>Shock</w:t>
      </w:r>
      <w:proofErr w:type="spellEnd"/>
      <w:r>
        <w:t xml:space="preserve"> </w:t>
      </w:r>
      <w:proofErr w:type="spellStart"/>
      <w:r>
        <w:t>emociona</w:t>
      </w:r>
      <w:r w:rsidR="00FA408B" w:rsidRPr="00B2683B">
        <w:rPr>
          <w:rFonts w:hint="eastAsia"/>
        </w:rPr>
        <w:t>l</w:t>
      </w:r>
      <w:proofErr w:type="spellEnd"/>
      <w:r w:rsidR="00FA408B">
        <w:t xml:space="preserve"> - </w:t>
      </w:r>
      <w:proofErr w:type="spellStart"/>
      <w:r w:rsidR="00FA408B" w:rsidRPr="00B2683B">
        <w:rPr>
          <w:rFonts w:hint="eastAsia"/>
        </w:rPr>
        <w:t>D</w:t>
      </w:r>
      <w:r>
        <w:rPr>
          <w:rFonts w:cs="Cambria"/>
        </w:rPr>
        <w:t>epresión</w:t>
      </w:r>
      <w:proofErr w:type="spellEnd"/>
      <w:r w:rsidR="00FA408B">
        <w:t xml:space="preserve"> </w:t>
      </w:r>
      <w:r>
        <w:t>–</w:t>
      </w:r>
      <w:r w:rsidR="003A5796">
        <w:t xml:space="preserve"> </w:t>
      </w:r>
      <w:proofErr w:type="spellStart"/>
      <w:r w:rsidR="00FA408B">
        <w:t>D</w:t>
      </w:r>
      <w:r>
        <w:t>epresión</w:t>
      </w:r>
      <w:proofErr w:type="spellEnd"/>
      <w:r>
        <w:t xml:space="preserve"> </w:t>
      </w:r>
      <w:proofErr w:type="spellStart"/>
      <w:r>
        <w:t>invernal</w:t>
      </w:r>
      <w:proofErr w:type="spellEnd"/>
      <w:r w:rsidR="00FA408B">
        <w:t xml:space="preserve"> – </w:t>
      </w:r>
      <w:proofErr w:type="spellStart"/>
      <w:r w:rsidR="00FA408B">
        <w:t>Irrita</w:t>
      </w:r>
      <w:r>
        <w:t>bilidad</w:t>
      </w:r>
      <w:proofErr w:type="spellEnd"/>
      <w:r w:rsidR="00FA408B">
        <w:t xml:space="preserve"> – </w:t>
      </w:r>
      <w:proofErr w:type="spellStart"/>
      <w:r w:rsidR="00FA408B">
        <w:t>C</w:t>
      </w:r>
      <w:r>
        <w:t>ólera</w:t>
      </w:r>
      <w:proofErr w:type="spellEnd"/>
      <w:r w:rsidR="00FA408B">
        <w:t xml:space="preserve"> – Triste</w:t>
      </w:r>
      <w:r>
        <w:t>za</w:t>
      </w:r>
    </w:p>
    <w:p w14:paraId="584726A5" w14:textId="277445C9" w:rsidR="00FA408B" w:rsidRDefault="00AC1AFF" w:rsidP="003A5796">
      <w:pPr>
        <w:pStyle w:val="ListParagraph"/>
      </w:pPr>
      <w:proofErr w:type="spellStart"/>
      <w:proofErr w:type="gramStart"/>
      <w:r>
        <w:t>Manifestaciones</w:t>
      </w:r>
      <w:proofErr w:type="spellEnd"/>
      <w:r w:rsidR="00FA408B">
        <w:t>:</w:t>
      </w:r>
      <w:proofErr w:type="gramEnd"/>
      <w:r w:rsidR="00FA408B">
        <w:t xml:space="preserve"> </w:t>
      </w:r>
    </w:p>
    <w:p w14:paraId="4CBE0102" w14:textId="32A5E6B8" w:rsidR="00FA408B" w:rsidRPr="00B2683B" w:rsidRDefault="00FA408B" w:rsidP="003A5796">
      <w:pPr>
        <w:pStyle w:val="ListParagraph"/>
      </w:pPr>
      <w:proofErr w:type="gramStart"/>
      <w:r>
        <w:t>Caus</w:t>
      </w:r>
      <w:r w:rsidR="00AC1AFF">
        <w:t>as</w:t>
      </w:r>
      <w:r>
        <w:t>:</w:t>
      </w:r>
      <w:proofErr w:type="gramEnd"/>
      <w:r>
        <w:t xml:space="preserve"> </w:t>
      </w:r>
    </w:p>
    <w:p w14:paraId="6581B3E6" w14:textId="2190EB40" w:rsidR="00FA408B" w:rsidRPr="00B2683B" w:rsidRDefault="00AC1AFF" w:rsidP="003A5796">
      <w:pPr>
        <w:pStyle w:val="ListParagraph"/>
      </w:pPr>
      <w:proofErr w:type="spellStart"/>
      <w:proofErr w:type="gramStart"/>
      <w:r>
        <w:t>Estrés</w:t>
      </w:r>
      <w:proofErr w:type="spellEnd"/>
      <w:r w:rsidR="00FA408B" w:rsidRPr="00B2683B">
        <w:rPr>
          <w:rFonts w:hint="eastAsia"/>
        </w:rPr>
        <w:t>:</w:t>
      </w:r>
      <w:proofErr w:type="gramEnd"/>
      <w:r w:rsidR="00FA408B">
        <w:t xml:space="preserve"> </w:t>
      </w:r>
      <w:r w:rsidR="00FA408B" w:rsidRPr="00B2683B">
        <w:rPr>
          <w:rFonts w:hint="eastAsia"/>
        </w:rPr>
        <w:t>/10</w:t>
      </w:r>
      <w:r w:rsidR="00FA408B">
        <w:t xml:space="preserve"> </w:t>
      </w:r>
    </w:p>
    <w:p w14:paraId="3BDF7B03" w14:textId="4F9DB7E3" w:rsidR="00FA408B" w:rsidRPr="00B2683B" w:rsidRDefault="00FA408B" w:rsidP="003A5796">
      <w:pPr>
        <w:pStyle w:val="ListParagraph"/>
      </w:pPr>
      <w:proofErr w:type="spellStart"/>
      <w:proofErr w:type="gramStart"/>
      <w:r w:rsidRPr="00B2683B">
        <w:rPr>
          <w:rFonts w:hint="eastAsia"/>
        </w:rPr>
        <w:t>An</w:t>
      </w:r>
      <w:r w:rsidR="00AC1AFF">
        <w:t>siedad</w:t>
      </w:r>
      <w:proofErr w:type="spellEnd"/>
      <w:r w:rsidRPr="00B2683B">
        <w:rPr>
          <w:rFonts w:hint="eastAsia"/>
        </w:rPr>
        <w:t>:</w:t>
      </w:r>
      <w:proofErr w:type="gramEnd"/>
      <w:r>
        <w:t xml:space="preserve"> </w:t>
      </w:r>
      <w:r w:rsidRPr="00B2683B">
        <w:rPr>
          <w:rFonts w:hint="eastAsia"/>
        </w:rPr>
        <w:t>/10</w:t>
      </w:r>
    </w:p>
    <w:p w14:paraId="077EF09E" w14:textId="70A45DCC" w:rsidR="00FA408B" w:rsidRPr="00B2683B" w:rsidRDefault="00FA408B" w:rsidP="003A5796">
      <w:pPr>
        <w:pStyle w:val="ListParagraph"/>
      </w:pPr>
      <w:proofErr w:type="spellStart"/>
      <w:proofErr w:type="gramStart"/>
      <w:r w:rsidRPr="00B2683B">
        <w:rPr>
          <w:rFonts w:hint="eastAsia"/>
        </w:rPr>
        <w:lastRenderedPageBreak/>
        <w:t>An</w:t>
      </w:r>
      <w:r w:rsidR="00AC1AFF">
        <w:t>gustia</w:t>
      </w:r>
      <w:proofErr w:type="spellEnd"/>
      <w:r w:rsidRPr="00B2683B">
        <w:rPr>
          <w:rFonts w:hint="eastAsia"/>
        </w:rPr>
        <w:t>:</w:t>
      </w:r>
      <w:proofErr w:type="gramEnd"/>
      <w:r>
        <w:t xml:space="preserve"> </w:t>
      </w:r>
      <w:r w:rsidRPr="00B2683B">
        <w:rPr>
          <w:rFonts w:hint="eastAsia"/>
        </w:rPr>
        <w:t>/10</w:t>
      </w:r>
    </w:p>
    <w:p w14:paraId="3BD53279" w14:textId="6CAF4F3F" w:rsidR="003A5796" w:rsidRDefault="00FA408B" w:rsidP="003A5796">
      <w:pPr>
        <w:pStyle w:val="ListParagraph"/>
      </w:pPr>
      <w:proofErr w:type="spellStart"/>
      <w:proofErr w:type="gramStart"/>
      <w:r w:rsidRPr="00B2683B">
        <w:rPr>
          <w:rFonts w:hint="eastAsia"/>
        </w:rPr>
        <w:t>D</w:t>
      </w:r>
      <w:r w:rsidR="00AC1AFF">
        <w:rPr>
          <w:rFonts w:cs="Cambria"/>
        </w:rPr>
        <w:t>epresión</w:t>
      </w:r>
      <w:proofErr w:type="spellEnd"/>
      <w:r w:rsidRPr="00B2683B">
        <w:rPr>
          <w:rFonts w:hint="eastAsia"/>
        </w:rPr>
        <w:t>:</w:t>
      </w:r>
      <w:proofErr w:type="gramEnd"/>
      <w:r>
        <w:t xml:space="preserve"> </w:t>
      </w:r>
      <w:r w:rsidRPr="00B2683B">
        <w:rPr>
          <w:rFonts w:hint="eastAsia"/>
        </w:rPr>
        <w:t>/10</w:t>
      </w:r>
      <w:r>
        <w:t xml:space="preserve"> </w:t>
      </w:r>
    </w:p>
    <w:p w14:paraId="13F59DB3" w14:textId="77777777" w:rsidR="00652C4A" w:rsidRPr="003A5796" w:rsidRDefault="00652C4A" w:rsidP="00652C4A">
      <w:pPr>
        <w:rPr>
          <w:rFonts w:eastAsia="Microsoft Yi Baiti"/>
        </w:rPr>
      </w:pPr>
    </w:p>
    <w:p w14:paraId="057D4A07" w14:textId="0E5F0511" w:rsidR="00324C61" w:rsidRDefault="00AC1AFF" w:rsidP="00324C61">
      <w:pP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</w:pPr>
      <w:proofErr w:type="spellStart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Migrañas</w:t>
      </w:r>
      <w:proofErr w:type="spellEnd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/</w:t>
      </w:r>
      <w:proofErr w:type="spellStart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dolores</w:t>
      </w:r>
      <w:proofErr w:type="spellEnd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 xml:space="preserve"> de </w:t>
      </w:r>
      <w:proofErr w:type="spellStart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cabeza</w:t>
      </w:r>
      <w:proofErr w:type="spellEnd"/>
    </w:p>
    <w:p w14:paraId="664A72C8" w14:textId="1C80128F" w:rsidR="00FA408B" w:rsidRDefault="00FA408B" w:rsidP="003A5796">
      <w:pPr>
        <w:pStyle w:val="ListParagraph"/>
      </w:pPr>
      <w:proofErr w:type="spellStart"/>
      <w:proofErr w:type="gramStart"/>
      <w:r>
        <w:t>Contex</w:t>
      </w:r>
      <w:r w:rsidR="00AC1AFF">
        <w:t>to</w:t>
      </w:r>
      <w:proofErr w:type="spellEnd"/>
      <w:r w:rsidR="004A41BF">
        <w:t>:</w:t>
      </w:r>
      <w:proofErr w:type="gramEnd"/>
    </w:p>
    <w:p w14:paraId="4EE172E1" w14:textId="7854B65D" w:rsidR="00397ABC" w:rsidRPr="003A5796" w:rsidRDefault="00FA408B" w:rsidP="003A5796">
      <w:pPr>
        <w:pStyle w:val="ListParagraph"/>
      </w:pPr>
      <w:proofErr w:type="spellStart"/>
      <w:proofErr w:type="gramStart"/>
      <w:r>
        <w:t>Fr</w:t>
      </w:r>
      <w:r w:rsidR="00AC1AFF">
        <w:t>ecuencia</w:t>
      </w:r>
      <w:proofErr w:type="spellEnd"/>
      <w:r w:rsidR="004A41BF">
        <w:t>:</w:t>
      </w:r>
      <w:proofErr w:type="gramEnd"/>
      <w:r w:rsidR="004A41BF">
        <w:t xml:space="preserve"> </w:t>
      </w:r>
    </w:p>
    <w:p w14:paraId="3FDBEC86" w14:textId="77777777" w:rsidR="00913491" w:rsidRDefault="00913491" w:rsidP="00397ABC">
      <w:pPr>
        <w:pStyle w:val="Titredeparagraphe"/>
        <w:rPr>
          <w:rFonts w:eastAsia="Microsoft Yi Baiti"/>
        </w:rPr>
      </w:pPr>
    </w:p>
    <w:p w14:paraId="72E9380D" w14:textId="246B566B" w:rsidR="00081487" w:rsidRDefault="00AC1AFF" w:rsidP="00397ABC">
      <w:pPr>
        <w:pStyle w:val="Titredeparagraphe"/>
        <w:rPr>
          <w:rFonts w:eastAsia="Microsoft Yi Baiti"/>
        </w:rPr>
      </w:pPr>
      <w:proofErr w:type="spellStart"/>
      <w:r>
        <w:rPr>
          <w:rFonts w:eastAsia="Microsoft Yi Baiti"/>
        </w:rPr>
        <w:t>Sistema</w:t>
      </w:r>
      <w:proofErr w:type="spellEnd"/>
      <w:r>
        <w:rPr>
          <w:rFonts w:eastAsia="Microsoft Yi Baiti"/>
        </w:rPr>
        <w:t xml:space="preserve"> </w:t>
      </w:r>
      <w:proofErr w:type="spellStart"/>
      <w:r>
        <w:rPr>
          <w:rFonts w:eastAsia="Microsoft Yi Baiti"/>
        </w:rPr>
        <w:t>respiratorio</w:t>
      </w:r>
      <w:proofErr w:type="spellEnd"/>
    </w:p>
    <w:p w14:paraId="17F326E0" w14:textId="472743B2" w:rsidR="00397ABC" w:rsidRDefault="00397ABC" w:rsidP="003A5796">
      <w:pPr>
        <w:pStyle w:val="ListParagraph"/>
      </w:pPr>
      <w:r w:rsidRPr="00FF01A6">
        <w:rPr>
          <w:rFonts w:hint="eastAsia"/>
        </w:rPr>
        <w:t>As</w:t>
      </w:r>
      <w:r w:rsidR="00AC1AFF">
        <w:t>ma</w:t>
      </w:r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To</w:t>
      </w:r>
      <w:r w:rsidR="00AC1AFF">
        <w:t>s</w:t>
      </w:r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Mucos</w:t>
      </w:r>
      <w:r w:rsidR="00AC1AFF">
        <w:t>idades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R</w:t>
      </w:r>
      <w:r w:rsidR="00AC1AFF">
        <w:t>initis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R</w:t>
      </w:r>
      <w:r w:rsidR="00AC1AFF">
        <w:t>inofaringitis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Angin</w:t>
      </w:r>
      <w:r w:rsidR="00AC1AFF">
        <w:t>a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Bron</w:t>
      </w:r>
      <w:r w:rsidR="00AC1AFF">
        <w:t>quitis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Ref</w:t>
      </w:r>
      <w:r w:rsidR="00AC1AFF">
        <w:t>lujo</w:t>
      </w:r>
      <w:proofErr w:type="spellEnd"/>
      <w:r w:rsidRPr="00FF01A6">
        <w:rPr>
          <w:rFonts w:hint="eastAsia"/>
        </w:rPr>
        <w:t xml:space="preserve"> </w:t>
      </w:r>
      <w:r w:rsidRPr="00FF01A6">
        <w:rPr>
          <w:rFonts w:cs="Times New Roman" w:hint="eastAsia"/>
        </w:rPr>
        <w:t>–</w:t>
      </w:r>
      <w:r w:rsidRPr="00FF01A6">
        <w:rPr>
          <w:rFonts w:hint="eastAsia"/>
        </w:rPr>
        <w:t xml:space="preserve"> </w:t>
      </w:r>
      <w:proofErr w:type="spellStart"/>
      <w:r w:rsidRPr="00FF01A6">
        <w:rPr>
          <w:rFonts w:hint="eastAsia"/>
        </w:rPr>
        <w:t>Sinusit</w:t>
      </w:r>
      <w:r w:rsidR="00AC1AFF">
        <w:t>is</w:t>
      </w:r>
      <w:proofErr w:type="spellEnd"/>
      <w:r>
        <w:t xml:space="preserve"> </w:t>
      </w:r>
      <w:r w:rsidR="00AC1AFF">
        <w:t>–</w:t>
      </w:r>
      <w:r w:rsidRPr="00FF01A6">
        <w:t xml:space="preserve"> </w:t>
      </w:r>
      <w:proofErr w:type="spellStart"/>
      <w:r w:rsidR="00AC1AFF">
        <w:t>Garganta</w:t>
      </w:r>
      <w:proofErr w:type="spellEnd"/>
      <w:r w:rsidR="00AC1AFF">
        <w:t xml:space="preserve"> </w:t>
      </w:r>
      <w:proofErr w:type="spellStart"/>
      <w:r w:rsidR="00AC1AFF">
        <w:t>inflamada</w:t>
      </w:r>
      <w:proofErr w:type="spellEnd"/>
      <w:r>
        <w:t xml:space="preserve"> – </w:t>
      </w:r>
      <w:proofErr w:type="spellStart"/>
      <w:r>
        <w:t>Allerg</w:t>
      </w:r>
      <w:r w:rsidR="00AC1AFF">
        <w:t>ias</w:t>
      </w:r>
      <w:proofErr w:type="spellEnd"/>
      <w:r w:rsidR="00AC1AFF">
        <w:t xml:space="preserve"> </w:t>
      </w:r>
      <w:proofErr w:type="spellStart"/>
      <w:r w:rsidR="00AC1AFF">
        <w:t>por</w:t>
      </w:r>
      <w:proofErr w:type="spellEnd"/>
      <w:r w:rsidR="00AC1AFF">
        <w:t xml:space="preserve"> </w:t>
      </w:r>
      <w:proofErr w:type="spellStart"/>
      <w:r w:rsidR="00AC1AFF">
        <w:t>cambio</w:t>
      </w:r>
      <w:proofErr w:type="spellEnd"/>
      <w:r w:rsidR="00AC1AFF">
        <w:t xml:space="preserve"> de </w:t>
      </w:r>
      <w:proofErr w:type="spellStart"/>
      <w:r w:rsidR="00AC1AFF">
        <w:t>estación</w:t>
      </w:r>
      <w:proofErr w:type="spellEnd"/>
    </w:p>
    <w:p w14:paraId="75C32273" w14:textId="64E4F363" w:rsidR="00397ABC" w:rsidRPr="00B2683B" w:rsidRDefault="00397ABC" w:rsidP="003A5796">
      <w:pPr>
        <w:pStyle w:val="ListParagraph"/>
      </w:pPr>
      <w:proofErr w:type="spellStart"/>
      <w:proofErr w:type="gramStart"/>
      <w:r w:rsidRPr="00B2683B">
        <w:rPr>
          <w:rFonts w:hint="eastAsia"/>
        </w:rPr>
        <w:t>Fr</w:t>
      </w:r>
      <w:r w:rsidR="00AC1AFF">
        <w:rPr>
          <w:rFonts w:cs="Cambria"/>
        </w:rPr>
        <w:t>ecuencia</w:t>
      </w:r>
      <w:proofErr w:type="spellEnd"/>
      <w:r w:rsidRPr="00B2683B">
        <w:rPr>
          <w:rFonts w:hint="eastAsia"/>
        </w:rPr>
        <w:t>:</w:t>
      </w:r>
      <w:proofErr w:type="gramEnd"/>
      <w:r w:rsidRPr="00B2683B">
        <w:rPr>
          <w:rFonts w:hint="eastAsia"/>
        </w:rPr>
        <w:t xml:space="preserve"> </w:t>
      </w:r>
    </w:p>
    <w:p w14:paraId="50C92512" w14:textId="337CBCCB" w:rsidR="00397ABC" w:rsidRPr="00397ABC" w:rsidRDefault="00A11181" w:rsidP="003A5796">
      <w:pPr>
        <w:pStyle w:val="ListParagraph"/>
      </w:pPr>
      <w:r w:rsidRPr="00A11181">
        <w:t>¿</w:t>
      </w:r>
      <w:r w:rsidR="00AC1AFF">
        <w:t xml:space="preserve">En </w:t>
      </w:r>
      <w:proofErr w:type="spellStart"/>
      <w:r w:rsidR="00AC1AFF">
        <w:t>qué</w:t>
      </w:r>
      <w:proofErr w:type="spellEnd"/>
      <w:r w:rsidR="00AC1AFF">
        <w:t xml:space="preserve"> </w:t>
      </w:r>
      <w:proofErr w:type="spellStart"/>
      <w:r w:rsidR="00AC1AFF">
        <w:t>estación</w:t>
      </w:r>
      <w:proofErr w:type="spellEnd"/>
      <w:r w:rsidR="00AC1AFF">
        <w:t xml:space="preserve"> </w:t>
      </w:r>
      <w:proofErr w:type="spellStart"/>
      <w:proofErr w:type="gramStart"/>
      <w:r w:rsidR="00AC1AFF">
        <w:t>ocurren</w:t>
      </w:r>
      <w:proofErr w:type="spellEnd"/>
      <w:r>
        <w:rPr>
          <w:rFonts w:cs="Cambria"/>
        </w:rPr>
        <w:t>?</w:t>
      </w:r>
      <w:r w:rsidR="00397ABC" w:rsidRPr="00B2683B">
        <w:rPr>
          <w:rFonts w:hint="eastAsia"/>
        </w:rPr>
        <w:t>:</w:t>
      </w:r>
      <w:proofErr w:type="gramEnd"/>
      <w:r w:rsidR="00397ABC">
        <w:t xml:space="preserve"> </w:t>
      </w:r>
    </w:p>
    <w:p w14:paraId="1E138EAF" w14:textId="77777777" w:rsidR="00913491" w:rsidRDefault="00913491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</w:p>
    <w:p w14:paraId="474BE08A" w14:textId="1E1E7A56" w:rsidR="00397ABC" w:rsidRDefault="00AC1AFF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proofErr w:type="spellStart"/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Sistema</w:t>
      </w:r>
      <w:proofErr w:type="spellEnd"/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 xml:space="preserve"> endocrino</w:t>
      </w:r>
    </w:p>
    <w:p w14:paraId="2122BD9D" w14:textId="7D1A36CA" w:rsidR="00397ABC" w:rsidRPr="00397ABC" w:rsidRDefault="00397ABC" w:rsidP="003A5796">
      <w:pPr>
        <w:pStyle w:val="ListParagraph"/>
      </w:pPr>
      <w:proofErr w:type="spellStart"/>
      <w:r w:rsidRPr="00397ABC">
        <w:t>H</w:t>
      </w:r>
      <w:r w:rsidR="00AC1AFF">
        <w:t>ipotiroides</w:t>
      </w:r>
      <w:proofErr w:type="spellEnd"/>
      <w:r w:rsidRPr="00397ABC">
        <w:t xml:space="preserve"> – </w:t>
      </w:r>
      <w:proofErr w:type="spellStart"/>
      <w:r w:rsidRPr="00397ABC">
        <w:t>H</w:t>
      </w:r>
      <w:r w:rsidR="00AC1AFF">
        <w:t>ipertiroides</w:t>
      </w:r>
      <w:proofErr w:type="spellEnd"/>
      <w:r w:rsidRPr="00397ABC">
        <w:t xml:space="preserve"> </w:t>
      </w:r>
      <w:r w:rsidR="00AC1AFF">
        <w:t>–</w:t>
      </w:r>
      <w:r w:rsidRPr="00397ABC">
        <w:t xml:space="preserve"> </w:t>
      </w:r>
      <w:proofErr w:type="spellStart"/>
      <w:r w:rsidR="00AC1AFF">
        <w:t>Siente</w:t>
      </w:r>
      <w:proofErr w:type="spellEnd"/>
      <w:r w:rsidR="00AC1AFF">
        <w:t xml:space="preserve"> </w:t>
      </w:r>
      <w:proofErr w:type="spellStart"/>
      <w:r w:rsidR="00AC1AFF">
        <w:t>frío</w:t>
      </w:r>
      <w:proofErr w:type="spellEnd"/>
      <w:r w:rsidR="00AC1AFF">
        <w:t xml:space="preserve"> </w:t>
      </w:r>
      <w:proofErr w:type="spellStart"/>
      <w:r w:rsidR="00AC1AFF">
        <w:t>todo</w:t>
      </w:r>
      <w:proofErr w:type="spellEnd"/>
      <w:r w:rsidR="00AC1AFF">
        <w:t xml:space="preserve"> el </w:t>
      </w:r>
      <w:proofErr w:type="spellStart"/>
      <w:r w:rsidR="00AC1AFF">
        <w:t>tiempo</w:t>
      </w:r>
      <w:proofErr w:type="spellEnd"/>
      <w:r w:rsidRPr="00397ABC">
        <w:t xml:space="preserve"> – </w:t>
      </w:r>
      <w:proofErr w:type="spellStart"/>
      <w:r w:rsidR="00AC1AFF">
        <w:t>Cambio</w:t>
      </w:r>
      <w:proofErr w:type="spellEnd"/>
      <w:r w:rsidR="00AC1AFF">
        <w:t xml:space="preserve"> de peso </w:t>
      </w:r>
      <w:proofErr w:type="spellStart"/>
      <w:r w:rsidR="00AC1AFF">
        <w:t>recientemente</w:t>
      </w:r>
      <w:proofErr w:type="spellEnd"/>
    </w:p>
    <w:p w14:paraId="2EB13A0A" w14:textId="09399273" w:rsidR="00397ABC" w:rsidRPr="00AC1AFF" w:rsidRDefault="00397ABC" w:rsidP="003A5796">
      <w:pPr>
        <w:pStyle w:val="ListParagraph"/>
        <w:rPr>
          <w:lang w:val="en-US"/>
        </w:rPr>
      </w:pPr>
      <w:proofErr w:type="spellStart"/>
      <w:r w:rsidRPr="00AC1AFF">
        <w:rPr>
          <w:lang w:val="en-US"/>
        </w:rPr>
        <w:t>Gl</w:t>
      </w:r>
      <w:r w:rsidR="00AC1AFF" w:rsidRPr="00AC1AFF">
        <w:rPr>
          <w:lang w:val="en-US"/>
        </w:rPr>
        <w:t>icemia</w:t>
      </w:r>
      <w:proofErr w:type="spellEnd"/>
      <w:r w:rsidRPr="00AC1AFF">
        <w:rPr>
          <w:lang w:val="en-US"/>
        </w:rPr>
        <w:t xml:space="preserve"> </w:t>
      </w:r>
      <w:r w:rsidR="00AC1AFF" w:rsidRPr="00AC1AFF">
        <w:rPr>
          <w:lang w:val="en-US"/>
        </w:rPr>
        <w:t>–</w:t>
      </w:r>
      <w:r w:rsidRPr="00AC1AFF">
        <w:rPr>
          <w:lang w:val="en-US"/>
        </w:rPr>
        <w:t xml:space="preserve"> S</w:t>
      </w:r>
      <w:r w:rsidR="00AC1AFF" w:rsidRPr="00AC1AFF">
        <w:rPr>
          <w:lang w:val="en-US"/>
        </w:rPr>
        <w:t xml:space="preserve">ed </w:t>
      </w:r>
      <w:proofErr w:type="spellStart"/>
      <w:r w:rsidR="00AC1AFF" w:rsidRPr="00AC1AFF">
        <w:rPr>
          <w:lang w:val="en-US"/>
        </w:rPr>
        <w:t>excesiva</w:t>
      </w:r>
      <w:proofErr w:type="spellEnd"/>
      <w:r w:rsidRPr="00AC1AFF">
        <w:rPr>
          <w:lang w:val="en-US"/>
        </w:rPr>
        <w:t xml:space="preserve"> </w:t>
      </w:r>
      <w:r w:rsidR="00AC1AFF" w:rsidRPr="00AC1AFF">
        <w:rPr>
          <w:lang w:val="en-US"/>
        </w:rPr>
        <w:t>–</w:t>
      </w:r>
      <w:r w:rsidRPr="00AC1AFF">
        <w:rPr>
          <w:lang w:val="en-US"/>
        </w:rPr>
        <w:t xml:space="preserve"> </w:t>
      </w:r>
      <w:proofErr w:type="spellStart"/>
      <w:r w:rsidRPr="00AC1AFF">
        <w:rPr>
          <w:lang w:val="en-US"/>
        </w:rPr>
        <w:t>Mi</w:t>
      </w:r>
      <w:r w:rsidR="00AC1AFF" w:rsidRPr="00AC1AFF">
        <w:rPr>
          <w:lang w:val="en-US"/>
        </w:rPr>
        <w:t>cciones</w:t>
      </w:r>
      <w:proofErr w:type="spellEnd"/>
      <w:r w:rsidR="00AC1AFF" w:rsidRPr="00AC1AFF">
        <w:rPr>
          <w:lang w:val="en-US"/>
        </w:rPr>
        <w:t xml:space="preserve"> </w:t>
      </w:r>
      <w:proofErr w:type="spellStart"/>
      <w:r w:rsidR="00AC1AFF" w:rsidRPr="00AC1AFF">
        <w:rPr>
          <w:lang w:val="en-US"/>
        </w:rPr>
        <w:t>frecuentes</w:t>
      </w:r>
      <w:proofErr w:type="spellEnd"/>
      <w:r w:rsidRPr="00AC1AFF">
        <w:rPr>
          <w:lang w:val="en-US"/>
        </w:rPr>
        <w:t xml:space="preserve"> – Diab</w:t>
      </w:r>
      <w:r w:rsidR="00AC1AFF" w:rsidRPr="00AC1AFF">
        <w:rPr>
          <w:lang w:val="en-US"/>
        </w:rPr>
        <w:t>etes</w:t>
      </w:r>
      <w:r w:rsidRPr="00AC1AFF">
        <w:rPr>
          <w:lang w:val="en-US"/>
        </w:rPr>
        <w:t xml:space="preserve"> – </w:t>
      </w:r>
      <w:proofErr w:type="spellStart"/>
      <w:r w:rsidR="00AC1AFF" w:rsidRPr="00AC1AFF">
        <w:rPr>
          <w:lang w:val="en-US"/>
        </w:rPr>
        <w:t>Nece</w:t>
      </w:r>
      <w:r w:rsidR="00AC1AFF">
        <w:rPr>
          <w:lang w:val="en-US"/>
        </w:rPr>
        <w:t>sidad</w:t>
      </w:r>
      <w:proofErr w:type="spellEnd"/>
      <w:r w:rsidR="00AC1AFF">
        <w:rPr>
          <w:lang w:val="en-US"/>
        </w:rPr>
        <w:t xml:space="preserve"> de algo dulce</w:t>
      </w:r>
    </w:p>
    <w:p w14:paraId="48F66A4A" w14:textId="1BE65EC7" w:rsidR="00397ABC" w:rsidRPr="00AC1AFF" w:rsidRDefault="00AC1AFF" w:rsidP="003A5796">
      <w:pPr>
        <w:pStyle w:val="ListParagraph"/>
        <w:rPr>
          <w:lang w:val="en-US"/>
        </w:rPr>
      </w:pPr>
      <w:r w:rsidRPr="00AC1AFF">
        <w:rPr>
          <w:lang w:val="en-US"/>
        </w:rPr>
        <w:t>Energía</w:t>
      </w:r>
      <w:r w:rsidR="00397ABC" w:rsidRPr="00AC1AFF">
        <w:rPr>
          <w:lang w:val="en-US"/>
        </w:rPr>
        <w:t xml:space="preserve"> </w:t>
      </w:r>
      <w:r w:rsidRPr="00AC1AFF">
        <w:rPr>
          <w:lang w:val="en-US"/>
        </w:rPr>
        <w:t>–</w:t>
      </w:r>
      <w:r w:rsidR="00397ABC" w:rsidRPr="00AC1AFF">
        <w:rPr>
          <w:lang w:val="en-US"/>
        </w:rPr>
        <w:t xml:space="preserve"> </w:t>
      </w:r>
      <w:proofErr w:type="spellStart"/>
      <w:r w:rsidR="00397ABC" w:rsidRPr="00AC1AFF">
        <w:rPr>
          <w:lang w:val="en-US"/>
        </w:rPr>
        <w:t>Fati</w:t>
      </w:r>
      <w:r w:rsidRPr="00AC1AFF">
        <w:rPr>
          <w:lang w:val="en-US"/>
        </w:rPr>
        <w:t>ga</w:t>
      </w:r>
      <w:proofErr w:type="spellEnd"/>
      <w:r w:rsidRPr="00AC1AFF">
        <w:rPr>
          <w:lang w:val="en-US"/>
        </w:rPr>
        <w:t xml:space="preserve"> </w:t>
      </w:r>
      <w:proofErr w:type="spellStart"/>
      <w:r w:rsidRPr="00AC1AFF">
        <w:rPr>
          <w:lang w:val="en-US"/>
        </w:rPr>
        <w:t>física</w:t>
      </w:r>
      <w:proofErr w:type="spellEnd"/>
      <w:r w:rsidR="00397ABC" w:rsidRPr="00AC1AFF">
        <w:rPr>
          <w:lang w:val="en-US"/>
        </w:rPr>
        <w:t xml:space="preserve"> </w:t>
      </w:r>
      <w:r w:rsidRPr="00AC1AFF">
        <w:rPr>
          <w:lang w:val="en-US"/>
        </w:rPr>
        <w:t>–</w:t>
      </w:r>
      <w:r w:rsidR="00397ABC" w:rsidRPr="00AC1AFF">
        <w:rPr>
          <w:lang w:val="en-US"/>
        </w:rPr>
        <w:t xml:space="preserve"> </w:t>
      </w:r>
      <w:proofErr w:type="spellStart"/>
      <w:r w:rsidRPr="00AC1AFF">
        <w:rPr>
          <w:lang w:val="en-US"/>
        </w:rPr>
        <w:t>Líbido</w:t>
      </w:r>
      <w:proofErr w:type="spellEnd"/>
      <w:r w:rsidRPr="00AC1AFF">
        <w:rPr>
          <w:lang w:val="en-US"/>
        </w:rPr>
        <w:t xml:space="preserve"> bajo</w:t>
      </w:r>
    </w:p>
    <w:p w14:paraId="7F091333" w14:textId="77777777" w:rsidR="00913491" w:rsidRPr="00AC1AFF" w:rsidRDefault="00913491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  <w:lang w:val="en-US"/>
        </w:rPr>
      </w:pPr>
    </w:p>
    <w:p w14:paraId="4F761DC2" w14:textId="0A903F51" w:rsidR="00397ABC" w:rsidRPr="003A5796" w:rsidRDefault="00AC1AFF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proofErr w:type="spellStart"/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Sistema</w:t>
      </w:r>
      <w:proofErr w:type="spellEnd"/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 xml:space="preserve"> </w:t>
      </w:r>
      <w:proofErr w:type="spellStart"/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cardiovascular</w:t>
      </w:r>
      <w:proofErr w:type="spellEnd"/>
    </w:p>
    <w:p w14:paraId="01606F40" w14:textId="6CF41CA0" w:rsidR="00397ABC" w:rsidRPr="00397ABC" w:rsidRDefault="00397ABC" w:rsidP="00397ABC">
      <w:pPr>
        <w:pStyle w:val="Style1"/>
        <w:rPr>
          <w:rFonts w:eastAsia="Microsoft Yi Baiti" w:cs="Cambria"/>
          <w:sz w:val="24"/>
          <w:szCs w:val="24"/>
        </w:rPr>
      </w:pPr>
      <w:proofErr w:type="spellStart"/>
      <w:r w:rsidRPr="00397ABC">
        <w:rPr>
          <w:rFonts w:eastAsia="Microsoft Yi Baiti" w:hint="eastAsia"/>
          <w:sz w:val="24"/>
          <w:szCs w:val="24"/>
        </w:rPr>
        <w:t>P</w:t>
      </w:r>
      <w:r>
        <w:rPr>
          <w:rFonts w:eastAsia="Microsoft Yi Baiti"/>
          <w:sz w:val="24"/>
          <w:szCs w:val="24"/>
        </w:rPr>
        <w:t>rof</w:t>
      </w:r>
      <w:r w:rsidR="00AC1AFF">
        <w:rPr>
          <w:rFonts w:eastAsia="Microsoft Yi Baiti"/>
          <w:sz w:val="24"/>
          <w:szCs w:val="24"/>
        </w:rPr>
        <w:t>undo</w:t>
      </w:r>
      <w:proofErr w:type="spellEnd"/>
    </w:p>
    <w:p w14:paraId="6B98A092" w14:textId="6D0ADD41" w:rsidR="00397ABC" w:rsidRDefault="00AC1AFF" w:rsidP="003A5796">
      <w:pPr>
        <w:pStyle w:val="ListParagraph"/>
      </w:pPr>
      <w:proofErr w:type="spellStart"/>
      <w:r>
        <w:t>Hipertensión</w:t>
      </w:r>
      <w:proofErr w:type="spellEnd"/>
      <w:r w:rsidR="00397ABC" w:rsidRPr="00B2683B">
        <w:rPr>
          <w:rFonts w:hint="eastAsia"/>
        </w:rPr>
        <w:t xml:space="preserve"> </w:t>
      </w:r>
    </w:p>
    <w:p w14:paraId="2B54794C" w14:textId="105577A7" w:rsidR="00397ABC" w:rsidRPr="00AC1AFF" w:rsidRDefault="00397ABC" w:rsidP="003A5796">
      <w:pPr>
        <w:pStyle w:val="ListParagraph"/>
        <w:rPr>
          <w:lang w:val="en-US"/>
        </w:rPr>
      </w:pPr>
      <w:proofErr w:type="spellStart"/>
      <w:r w:rsidRPr="00AC1AFF">
        <w:rPr>
          <w:rFonts w:hint="eastAsia"/>
          <w:lang w:val="en-US"/>
        </w:rPr>
        <w:t>H</w:t>
      </w:r>
      <w:r w:rsidR="00AC1AFF" w:rsidRPr="00AC1AFF">
        <w:rPr>
          <w:lang w:val="en-US"/>
        </w:rPr>
        <w:t>ipotensión</w:t>
      </w:r>
      <w:proofErr w:type="spellEnd"/>
      <w:r w:rsidRPr="00AC1AFF">
        <w:rPr>
          <w:rFonts w:hint="eastAsia"/>
          <w:lang w:val="en-US"/>
        </w:rPr>
        <w:t xml:space="preserve"> </w:t>
      </w:r>
      <w:r w:rsidRPr="00AC1AFF">
        <w:rPr>
          <w:rFonts w:cs="Times New Roman" w:hint="eastAsia"/>
          <w:lang w:val="en-US"/>
        </w:rPr>
        <w:t>–</w:t>
      </w:r>
      <w:r w:rsidRPr="00AC1AFF">
        <w:rPr>
          <w:rFonts w:hint="eastAsia"/>
          <w:lang w:val="en-US"/>
        </w:rPr>
        <w:t xml:space="preserve"> </w:t>
      </w:r>
      <w:proofErr w:type="spellStart"/>
      <w:r w:rsidRPr="00AC1AFF">
        <w:rPr>
          <w:rFonts w:hint="eastAsia"/>
          <w:lang w:val="en-US"/>
        </w:rPr>
        <w:t>Palpita</w:t>
      </w:r>
      <w:r w:rsidR="00AC1AFF" w:rsidRPr="00AC1AFF">
        <w:rPr>
          <w:lang w:val="en-US"/>
        </w:rPr>
        <w:t>ciones</w:t>
      </w:r>
      <w:proofErr w:type="spellEnd"/>
      <w:r w:rsidRPr="00AC1AFF">
        <w:rPr>
          <w:rFonts w:hint="eastAsia"/>
          <w:lang w:val="en-US"/>
        </w:rPr>
        <w:t xml:space="preserve"> </w:t>
      </w:r>
      <w:r w:rsidRPr="00AC1AFF">
        <w:rPr>
          <w:rFonts w:cs="Times New Roman" w:hint="eastAsia"/>
          <w:lang w:val="en-US"/>
        </w:rPr>
        <w:t>–</w:t>
      </w:r>
      <w:r w:rsidRPr="00AC1AFF">
        <w:rPr>
          <w:rFonts w:hint="eastAsia"/>
          <w:lang w:val="en-US"/>
        </w:rPr>
        <w:t xml:space="preserve"> </w:t>
      </w:r>
      <w:proofErr w:type="spellStart"/>
      <w:r w:rsidRPr="00AC1AFF">
        <w:rPr>
          <w:rFonts w:hint="eastAsia"/>
          <w:lang w:val="en-US"/>
        </w:rPr>
        <w:t>Op</w:t>
      </w:r>
      <w:r w:rsidR="00AC1AFF" w:rsidRPr="00AC1AFF">
        <w:rPr>
          <w:lang w:val="en-US"/>
        </w:rPr>
        <w:t>resión</w:t>
      </w:r>
      <w:proofErr w:type="spellEnd"/>
      <w:r w:rsidRPr="00AC1AFF">
        <w:rPr>
          <w:rFonts w:hint="eastAsia"/>
          <w:lang w:val="en-US"/>
        </w:rPr>
        <w:t xml:space="preserve"> </w:t>
      </w:r>
      <w:r w:rsidRPr="00AC1AFF">
        <w:rPr>
          <w:rFonts w:cs="Times New Roman" w:hint="eastAsia"/>
          <w:lang w:val="en-US"/>
        </w:rPr>
        <w:t>–</w:t>
      </w:r>
      <w:r w:rsidRPr="00AC1AFF">
        <w:rPr>
          <w:rFonts w:hint="eastAsia"/>
          <w:lang w:val="en-US"/>
        </w:rPr>
        <w:t xml:space="preserve"> </w:t>
      </w:r>
      <w:proofErr w:type="spellStart"/>
      <w:r w:rsidR="00AC1AFF" w:rsidRPr="00AC1AFF">
        <w:rPr>
          <w:lang w:val="en-US"/>
        </w:rPr>
        <w:t>Problemas</w:t>
      </w:r>
      <w:proofErr w:type="spellEnd"/>
      <w:r w:rsidR="00AC1AFF" w:rsidRPr="00AC1AFF">
        <w:rPr>
          <w:lang w:val="en-US"/>
        </w:rPr>
        <w:t xml:space="preserve"> </w:t>
      </w:r>
      <w:proofErr w:type="spellStart"/>
      <w:r w:rsidR="00AC1AFF" w:rsidRPr="00AC1AFF">
        <w:rPr>
          <w:lang w:val="en-US"/>
        </w:rPr>
        <w:t>cardíacos</w:t>
      </w:r>
      <w:proofErr w:type="spellEnd"/>
      <w:r w:rsidRPr="00AC1AFF">
        <w:rPr>
          <w:lang w:val="en-US"/>
        </w:rPr>
        <w:t xml:space="preserve"> – </w:t>
      </w:r>
      <w:proofErr w:type="spellStart"/>
      <w:r w:rsidRPr="00AC1AFF">
        <w:rPr>
          <w:lang w:val="en-US"/>
        </w:rPr>
        <w:t>C</w:t>
      </w:r>
      <w:r w:rsidR="00AC1AFF">
        <w:rPr>
          <w:lang w:val="en-US"/>
        </w:rPr>
        <w:t>olesterol</w:t>
      </w:r>
      <w:proofErr w:type="spellEnd"/>
      <w:r w:rsidRPr="00AC1AFF">
        <w:rPr>
          <w:lang w:val="en-US"/>
        </w:rPr>
        <w:t xml:space="preserve"> - </w:t>
      </w:r>
      <w:proofErr w:type="spellStart"/>
      <w:r w:rsidRPr="00AC1AFF">
        <w:rPr>
          <w:lang w:val="en-US"/>
        </w:rPr>
        <w:t>Trigl</w:t>
      </w:r>
      <w:r w:rsidR="00AC1AFF">
        <w:rPr>
          <w:lang w:val="en-US"/>
        </w:rPr>
        <w:t>iceridos</w:t>
      </w:r>
      <w:proofErr w:type="spellEnd"/>
    </w:p>
    <w:p w14:paraId="62BE3405" w14:textId="37D074A1" w:rsidR="00397ABC" w:rsidRPr="00397ABC" w:rsidRDefault="00397ABC" w:rsidP="00397ABC">
      <w:pPr>
        <w:contextualSpacing/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</w:pPr>
      <w:proofErr w:type="spellStart"/>
      <w:r w:rsidRPr="00397ABC">
        <w:rPr>
          <w:rFonts w:asciiTheme="majorHAnsi" w:eastAsia="Microsoft Yi Baiti" w:hAnsiTheme="majorHAnsi" w:hint="eastAsia"/>
          <w:b/>
          <w:bCs/>
          <w:color w:val="36796A" w:themeColor="accent1"/>
          <w:spacing w:val="10"/>
          <w:sz w:val="24"/>
          <w:szCs w:val="24"/>
        </w:rPr>
        <w:t>S</w:t>
      </w:r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uperfic</w:t>
      </w:r>
      <w:r w:rsidR="00AC1AFF"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ial</w:t>
      </w:r>
      <w:proofErr w:type="spellEnd"/>
    </w:p>
    <w:p w14:paraId="36FCBFDF" w14:textId="4BAA164B" w:rsidR="00397ABC" w:rsidRPr="00397ABC" w:rsidRDefault="00AC1AFF" w:rsidP="003A5796">
      <w:pPr>
        <w:pStyle w:val="ListParagraph"/>
      </w:pPr>
      <w:proofErr w:type="spellStart"/>
      <w:r>
        <w:t>Síndrome</w:t>
      </w:r>
      <w:proofErr w:type="spellEnd"/>
      <w:r>
        <w:t xml:space="preserve"> de </w:t>
      </w:r>
      <w:proofErr w:type="spellStart"/>
      <w:r>
        <w:t>piernas</w:t>
      </w:r>
      <w:proofErr w:type="spellEnd"/>
      <w:r>
        <w:t xml:space="preserve"> </w:t>
      </w:r>
      <w:proofErr w:type="spellStart"/>
      <w:r>
        <w:t>pesada</w:t>
      </w:r>
      <w:r w:rsidR="00A36757">
        <w:t>s</w:t>
      </w:r>
      <w:proofErr w:type="spellEnd"/>
      <w:r w:rsidR="00397ABC" w:rsidRPr="00397ABC">
        <w:rPr>
          <w:rFonts w:hint="eastAsia"/>
        </w:rPr>
        <w:t xml:space="preserve"> </w:t>
      </w:r>
      <w:r w:rsidR="00397ABC" w:rsidRPr="00397ABC">
        <w:rPr>
          <w:rFonts w:hint="eastAsia"/>
        </w:rPr>
        <w:t>–</w:t>
      </w:r>
      <w:r w:rsidR="00397ABC" w:rsidRPr="00397ABC">
        <w:rPr>
          <w:rFonts w:hint="eastAsia"/>
        </w:rPr>
        <w:t xml:space="preserve"> Varices </w:t>
      </w:r>
      <w:r w:rsidR="00397ABC" w:rsidRPr="00397ABC">
        <w:rPr>
          <w:rFonts w:hint="eastAsia"/>
        </w:rPr>
        <w:t>–</w:t>
      </w:r>
      <w:r w:rsidR="00397ABC" w:rsidRPr="00397ABC">
        <w:rPr>
          <w:rFonts w:hint="eastAsia"/>
        </w:rPr>
        <w:t xml:space="preserve"> </w:t>
      </w:r>
      <w:proofErr w:type="spellStart"/>
      <w:r w:rsidR="00397ABC" w:rsidRPr="00397ABC">
        <w:rPr>
          <w:rFonts w:hint="eastAsia"/>
        </w:rPr>
        <w:t>H</w:t>
      </w:r>
      <w:r>
        <w:t>emorroides</w:t>
      </w:r>
      <w:proofErr w:type="spellEnd"/>
      <w:r w:rsidR="00397ABC" w:rsidRPr="00397ABC">
        <w:rPr>
          <w:rFonts w:hint="eastAsia"/>
        </w:rPr>
        <w:t xml:space="preserve"> </w:t>
      </w:r>
      <w:r w:rsidR="00397ABC" w:rsidRPr="00397ABC">
        <w:rPr>
          <w:rFonts w:hint="eastAsia"/>
        </w:rPr>
        <w:t>–</w:t>
      </w:r>
      <w:r w:rsidR="00397ABC" w:rsidRPr="00397ABC">
        <w:rPr>
          <w:rFonts w:hint="eastAsia"/>
        </w:rPr>
        <w:t xml:space="preserve"> </w:t>
      </w:r>
      <w:r>
        <w:t xml:space="preserve">Pies o </w:t>
      </w:r>
      <w:proofErr w:type="spellStart"/>
      <w:r>
        <w:t>manos</w:t>
      </w:r>
      <w:proofErr w:type="spellEnd"/>
      <w:r>
        <w:t xml:space="preserve"> </w:t>
      </w:r>
      <w:proofErr w:type="spellStart"/>
      <w:r>
        <w:t>heladas</w:t>
      </w:r>
      <w:proofErr w:type="spellEnd"/>
      <w:r w:rsidR="00397ABC" w:rsidRPr="00397ABC">
        <w:t xml:space="preserve"> - </w:t>
      </w:r>
      <w:proofErr w:type="spellStart"/>
      <w:r>
        <w:t>Moretones</w:t>
      </w:r>
      <w:proofErr w:type="spellEnd"/>
    </w:p>
    <w:p w14:paraId="1959A41B" w14:textId="67112267" w:rsidR="00397ABC" w:rsidRPr="00397ABC" w:rsidRDefault="00397ABC" w:rsidP="00397ABC">
      <w:pPr>
        <w:contextualSpacing/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</w:pPr>
      <w:proofErr w:type="spellStart"/>
      <w:r w:rsidRPr="00397ABC">
        <w:rPr>
          <w:rFonts w:asciiTheme="majorHAnsi" w:eastAsia="Microsoft Yi Baiti" w:hAnsiTheme="majorHAnsi" w:hint="eastAsia"/>
          <w:b/>
          <w:bCs/>
          <w:color w:val="36796A" w:themeColor="accent1"/>
          <w:spacing w:val="10"/>
          <w:sz w:val="24"/>
          <w:szCs w:val="24"/>
        </w:rPr>
        <w:lastRenderedPageBreak/>
        <w:t>L</w:t>
      </w:r>
      <w:r w:rsidR="00AC1AFF"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infático</w:t>
      </w:r>
      <w:proofErr w:type="spellEnd"/>
    </w:p>
    <w:p w14:paraId="28D3F832" w14:textId="03FD5193" w:rsidR="00397ABC" w:rsidRDefault="00AC1AFF" w:rsidP="003A5796">
      <w:pPr>
        <w:pStyle w:val="ListParagraph"/>
      </w:pPr>
      <w:proofErr w:type="spellStart"/>
      <w:r>
        <w:rPr>
          <w:rFonts w:cs="Cambria"/>
        </w:rPr>
        <w:t>Edema</w:t>
      </w:r>
      <w:proofErr w:type="spellEnd"/>
      <w:r w:rsidR="00397ABC" w:rsidRPr="00B2683B">
        <w:rPr>
          <w:rFonts w:hint="eastAsia"/>
        </w:rPr>
        <w:t xml:space="preserve"> </w:t>
      </w:r>
      <w:r w:rsidR="00397ABC" w:rsidRPr="00B2683B">
        <w:rPr>
          <w:rFonts w:cs="Times New Roman" w:hint="eastAsia"/>
        </w:rPr>
        <w:t>–</w:t>
      </w:r>
      <w:r w:rsidR="00397ABC" w:rsidRPr="00B2683B">
        <w:rPr>
          <w:rFonts w:hint="eastAsia"/>
        </w:rPr>
        <w:t xml:space="preserve"> </w:t>
      </w:r>
      <w:proofErr w:type="spellStart"/>
      <w:r w:rsidR="00397ABC" w:rsidRPr="00B2683B">
        <w:rPr>
          <w:rFonts w:hint="eastAsia"/>
        </w:rPr>
        <w:t>Gangli</w:t>
      </w:r>
      <w:r>
        <w:t>os</w:t>
      </w:r>
      <w:proofErr w:type="spellEnd"/>
      <w:r w:rsidR="00397ABC" w:rsidRPr="00B2683B">
        <w:rPr>
          <w:rFonts w:hint="eastAsia"/>
        </w:rPr>
        <w:t xml:space="preserve"> </w:t>
      </w:r>
      <w:r w:rsidR="00397ABC" w:rsidRPr="00B2683B">
        <w:rPr>
          <w:rFonts w:cs="Times New Roman" w:hint="eastAsia"/>
        </w:rPr>
        <w:t>–</w:t>
      </w:r>
      <w:r w:rsidR="00397ABC" w:rsidRPr="00B2683B">
        <w:rPr>
          <w:rFonts w:hint="eastAsia"/>
        </w:rPr>
        <w:t xml:space="preserve"> </w:t>
      </w:r>
      <w:proofErr w:type="spellStart"/>
      <w:r w:rsidR="00397ABC" w:rsidRPr="00B2683B">
        <w:rPr>
          <w:rFonts w:hint="eastAsia"/>
        </w:rPr>
        <w:t>R</w:t>
      </w:r>
      <w:r>
        <w:rPr>
          <w:rFonts w:cs="Cambria"/>
        </w:rPr>
        <w:t>etención</w:t>
      </w:r>
      <w:proofErr w:type="spellEnd"/>
      <w:r>
        <w:rPr>
          <w:rFonts w:cs="Cambria"/>
        </w:rPr>
        <w:t xml:space="preserve"> de </w:t>
      </w:r>
      <w:proofErr w:type="spellStart"/>
      <w:r>
        <w:rPr>
          <w:rFonts w:cs="Cambria"/>
        </w:rPr>
        <w:t>agua</w:t>
      </w:r>
      <w:proofErr w:type="spellEnd"/>
      <w:r w:rsidR="00397ABC">
        <w:t xml:space="preserve"> </w:t>
      </w:r>
      <w:r w:rsidR="00652C4A">
        <w:t>–</w:t>
      </w:r>
      <w:r w:rsidR="00397ABC">
        <w:t xml:space="preserve"> </w:t>
      </w:r>
      <w:proofErr w:type="spellStart"/>
      <w:r w:rsidR="00397ABC">
        <w:t>Cel</w:t>
      </w:r>
      <w:r>
        <w:t>ulitis</w:t>
      </w:r>
      <w:proofErr w:type="spellEnd"/>
    </w:p>
    <w:p w14:paraId="645B05EE" w14:textId="26C463A0" w:rsidR="00652C4A" w:rsidRDefault="00652C4A" w:rsidP="00652C4A">
      <w:pPr>
        <w:rPr>
          <w:rFonts w:eastAsia="Microsoft Yi Baiti"/>
        </w:rPr>
      </w:pPr>
    </w:p>
    <w:p w14:paraId="572EBFE0" w14:textId="77777777" w:rsidR="00652C4A" w:rsidRPr="00397ABC" w:rsidRDefault="00652C4A" w:rsidP="00652C4A">
      <w:pPr>
        <w:rPr>
          <w:rFonts w:eastAsia="Microsoft Yi Baiti"/>
        </w:rPr>
      </w:pPr>
    </w:p>
    <w:p w14:paraId="47AC2178" w14:textId="54D6EC71" w:rsidR="00397ABC" w:rsidRPr="00AC1AFF" w:rsidRDefault="00AC1AFF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  <w:lang w:val="en-US"/>
        </w:rPr>
      </w:pPr>
      <w:r w:rsidRPr="00AC1AFF"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  <w:lang w:val="en-US"/>
        </w:rPr>
        <w:t>SISTEMA URO-GENITAL FEMENINO</w:t>
      </w:r>
    </w:p>
    <w:p w14:paraId="50B39620" w14:textId="3CD17A54" w:rsidR="00397ABC" w:rsidRDefault="00AC1AFF" w:rsidP="003A5796">
      <w:pPr>
        <w:pStyle w:val="ListParagraph"/>
      </w:pPr>
      <w:proofErr w:type="spellStart"/>
      <w:r>
        <w:t>Color</w:t>
      </w:r>
      <w:proofErr w:type="spellEnd"/>
      <w:r>
        <w:t xml:space="preserve"> de la </w:t>
      </w:r>
      <w:proofErr w:type="spellStart"/>
      <w:r>
        <w:t>orina</w:t>
      </w:r>
      <w:proofErr w:type="spellEnd"/>
      <w:r>
        <w:t xml:space="preserve"> en la </w:t>
      </w:r>
      <w:proofErr w:type="spellStart"/>
      <w:r>
        <w:t>mañana</w:t>
      </w:r>
      <w:proofErr w:type="spellEnd"/>
      <w:r w:rsidR="00397ABC">
        <w:t xml:space="preserve"> </w:t>
      </w:r>
    </w:p>
    <w:p w14:paraId="75173829" w14:textId="4B4EC833" w:rsidR="00397ABC" w:rsidRDefault="00397ABC" w:rsidP="003A5796">
      <w:pPr>
        <w:pStyle w:val="ListParagraph"/>
      </w:pPr>
      <w:proofErr w:type="spellStart"/>
      <w:r>
        <w:t>F</w:t>
      </w:r>
      <w:r w:rsidR="007C34B5" w:rsidRPr="00397ABC">
        <w:t>r</w:t>
      </w:r>
      <w:r w:rsidR="00AC1AFF">
        <w:t>ecuencia</w:t>
      </w:r>
      <w:proofErr w:type="spellEnd"/>
      <w:r w:rsidR="00AC1AFF">
        <w:t xml:space="preserve"> en las </w:t>
      </w:r>
      <w:proofErr w:type="spellStart"/>
      <w:proofErr w:type="gramStart"/>
      <w:r w:rsidR="00AC1AFF">
        <w:t>micciones</w:t>
      </w:r>
      <w:proofErr w:type="spellEnd"/>
      <w:r>
        <w:t>:</w:t>
      </w:r>
      <w:proofErr w:type="gramEnd"/>
    </w:p>
    <w:p w14:paraId="317AAECD" w14:textId="76EDF82E" w:rsidR="00397ABC" w:rsidRPr="00AC1AFF" w:rsidRDefault="00AC1AFF" w:rsidP="003A5796">
      <w:pPr>
        <w:pStyle w:val="ListParagraph"/>
        <w:rPr>
          <w:lang w:val="en-US"/>
        </w:rPr>
      </w:pPr>
      <w:r w:rsidRPr="00AC1AFF">
        <w:rPr>
          <w:lang w:val="en-US"/>
        </w:rPr>
        <w:t xml:space="preserve">Ardor al </w:t>
      </w:r>
      <w:proofErr w:type="spellStart"/>
      <w:r w:rsidRPr="00AC1AFF">
        <w:rPr>
          <w:lang w:val="en-US"/>
        </w:rPr>
        <w:t>orinar</w:t>
      </w:r>
      <w:proofErr w:type="spellEnd"/>
      <w:r w:rsidR="00397ABC" w:rsidRPr="00AC1AFF">
        <w:rPr>
          <w:lang w:val="en-US"/>
        </w:rPr>
        <w:t xml:space="preserve"> </w:t>
      </w:r>
      <w:r w:rsidRPr="00AC1AFF">
        <w:rPr>
          <w:lang w:val="en-US"/>
        </w:rPr>
        <w:t>–</w:t>
      </w:r>
      <w:r w:rsidR="00397ABC" w:rsidRPr="00AC1AFF">
        <w:rPr>
          <w:lang w:val="en-US"/>
        </w:rPr>
        <w:t xml:space="preserve"> </w:t>
      </w:r>
      <w:proofErr w:type="spellStart"/>
      <w:r w:rsidR="007C34B5" w:rsidRPr="00AC1AFF">
        <w:rPr>
          <w:lang w:val="en-US"/>
        </w:rPr>
        <w:t>Infec</w:t>
      </w:r>
      <w:r w:rsidRPr="00AC1AFF">
        <w:rPr>
          <w:lang w:val="en-US"/>
        </w:rPr>
        <w:t>ciones</w:t>
      </w:r>
      <w:proofErr w:type="spellEnd"/>
      <w:r w:rsidRPr="00AC1AFF">
        <w:rPr>
          <w:lang w:val="en-US"/>
        </w:rPr>
        <w:t xml:space="preserve"> </w:t>
      </w:r>
      <w:proofErr w:type="spellStart"/>
      <w:r w:rsidRPr="00AC1AFF">
        <w:rPr>
          <w:lang w:val="en-US"/>
        </w:rPr>
        <w:t>urinarias</w:t>
      </w:r>
      <w:proofErr w:type="spellEnd"/>
      <w:r w:rsidR="00397ABC" w:rsidRPr="00AC1AFF">
        <w:rPr>
          <w:lang w:val="en-US"/>
        </w:rPr>
        <w:t xml:space="preserve"> –</w:t>
      </w:r>
      <w:r w:rsidR="007C34B5" w:rsidRPr="00AC1AFF">
        <w:rPr>
          <w:lang w:val="en-US"/>
        </w:rPr>
        <w:t xml:space="preserve"> </w:t>
      </w:r>
      <w:proofErr w:type="spellStart"/>
      <w:r w:rsidR="00397ABC" w:rsidRPr="00AC1AFF">
        <w:rPr>
          <w:lang w:val="en-US"/>
        </w:rPr>
        <w:t>C</w:t>
      </w:r>
      <w:r>
        <w:rPr>
          <w:lang w:val="en-US"/>
        </w:rPr>
        <w:t>istitis</w:t>
      </w:r>
      <w:proofErr w:type="spellEnd"/>
      <w:r w:rsidR="00397ABC" w:rsidRPr="00AC1AFF">
        <w:rPr>
          <w:lang w:val="en-US"/>
        </w:rPr>
        <w:t xml:space="preserve"> – </w:t>
      </w:r>
      <w:proofErr w:type="spellStart"/>
      <w:r w:rsidR="00397ABC" w:rsidRPr="00AC1AFF">
        <w:rPr>
          <w:lang w:val="en-US"/>
        </w:rPr>
        <w:t>M</w:t>
      </w:r>
      <w:r>
        <w:rPr>
          <w:lang w:val="en-US"/>
        </w:rPr>
        <w:t>icosis</w:t>
      </w:r>
      <w:proofErr w:type="spellEnd"/>
      <w:r w:rsidR="00397ABC" w:rsidRPr="00AC1AFF">
        <w:rPr>
          <w:lang w:val="en-US"/>
        </w:rPr>
        <w:t xml:space="preserve"> – </w:t>
      </w:r>
      <w:r w:rsidRPr="00AC1AFF">
        <w:rPr>
          <w:lang w:val="en-US"/>
        </w:rPr>
        <w:t>Vaginosis</w:t>
      </w:r>
      <w:r w:rsidR="00397ABC" w:rsidRPr="00AC1AFF">
        <w:rPr>
          <w:lang w:val="en-US"/>
        </w:rPr>
        <w:t xml:space="preserve"> </w:t>
      </w:r>
    </w:p>
    <w:p w14:paraId="5BFE76D3" w14:textId="44353728" w:rsidR="00397ABC" w:rsidRDefault="00397ABC" w:rsidP="003A5796">
      <w:pPr>
        <w:pStyle w:val="ListParagraph"/>
      </w:pPr>
      <w:proofErr w:type="spellStart"/>
      <w:proofErr w:type="gramStart"/>
      <w:r>
        <w:t>Contrace</w:t>
      </w:r>
      <w:r w:rsidR="00AC1AFF">
        <w:t>pción</w:t>
      </w:r>
      <w:proofErr w:type="spellEnd"/>
      <w:r>
        <w:t>:</w:t>
      </w:r>
      <w:proofErr w:type="gramEnd"/>
    </w:p>
    <w:p w14:paraId="67DC0E11" w14:textId="286324A5" w:rsidR="00397ABC" w:rsidRDefault="00AC1AFF" w:rsidP="003A5796">
      <w:pPr>
        <w:pStyle w:val="ListParagraph"/>
      </w:pPr>
      <w:proofErr w:type="spellStart"/>
      <w:proofErr w:type="gramStart"/>
      <w:r>
        <w:t>Embarazos</w:t>
      </w:r>
      <w:proofErr w:type="spellEnd"/>
      <w:r w:rsidR="00397ABC">
        <w:t>:</w:t>
      </w:r>
      <w:proofErr w:type="gramEnd"/>
      <w:r w:rsidR="00397ABC">
        <w:t xml:space="preserve"> </w:t>
      </w:r>
    </w:p>
    <w:p w14:paraId="5C6C1EB8" w14:textId="7E8198CB" w:rsidR="00397ABC" w:rsidRDefault="00AC1AFF" w:rsidP="003A5796">
      <w:pPr>
        <w:pStyle w:val="ListParagraph"/>
      </w:pPr>
      <w:proofErr w:type="spellStart"/>
      <w:proofErr w:type="gramStart"/>
      <w:r>
        <w:t>Pérdidas</w:t>
      </w:r>
      <w:proofErr w:type="spellEnd"/>
      <w:r w:rsidR="00397ABC">
        <w:t>:</w:t>
      </w:r>
      <w:proofErr w:type="gramEnd"/>
      <w:r w:rsidR="00397ABC">
        <w:t xml:space="preserve"> </w:t>
      </w:r>
    </w:p>
    <w:p w14:paraId="5EF10053" w14:textId="4CCF8F31" w:rsidR="00397ABC" w:rsidRDefault="00AC1AFF" w:rsidP="003A5796">
      <w:pPr>
        <w:pStyle w:val="ListParagraph"/>
      </w:pPr>
      <w:proofErr w:type="spellStart"/>
      <w:r>
        <w:t>Problemas</w:t>
      </w:r>
      <w:proofErr w:type="spellEnd"/>
      <w:r>
        <w:t xml:space="preserve"> de </w:t>
      </w:r>
      <w:proofErr w:type="spellStart"/>
      <w:proofErr w:type="gramStart"/>
      <w:r>
        <w:t>fertilidad</w:t>
      </w:r>
      <w:proofErr w:type="spellEnd"/>
      <w:r w:rsidR="00397ABC">
        <w:t>:</w:t>
      </w:r>
      <w:proofErr w:type="gramEnd"/>
      <w:r w:rsidR="00397ABC">
        <w:t xml:space="preserve"> </w:t>
      </w:r>
    </w:p>
    <w:p w14:paraId="2F1334A0" w14:textId="6889A2C5" w:rsidR="00397ABC" w:rsidRPr="00F26085" w:rsidRDefault="00397ABC" w:rsidP="00F26085">
      <w:pPr>
        <w:contextualSpacing/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</w:pPr>
      <w:proofErr w:type="spellStart"/>
      <w:r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C</w:t>
      </w:r>
      <w:r w:rsidR="00AC1AFF"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iclo</w:t>
      </w:r>
      <w:proofErr w:type="spellEnd"/>
      <w:r w:rsidR="00AC1AFF"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 xml:space="preserve"> </w:t>
      </w:r>
      <w:proofErr w:type="spellStart"/>
      <w:r w:rsidR="00AC1AFF">
        <w:rPr>
          <w:rFonts w:asciiTheme="majorHAnsi" w:eastAsia="Microsoft Yi Baiti" w:hAnsiTheme="majorHAnsi"/>
          <w:b/>
          <w:bCs/>
          <w:color w:val="36796A" w:themeColor="accent1"/>
          <w:spacing w:val="10"/>
          <w:sz w:val="24"/>
          <w:szCs w:val="24"/>
        </w:rPr>
        <w:t>menstrual</w:t>
      </w:r>
      <w:proofErr w:type="spellEnd"/>
    </w:p>
    <w:p w14:paraId="5AC059F9" w14:textId="1C47AA3E" w:rsidR="00AC1AFF" w:rsidRDefault="00AC1AFF" w:rsidP="003A5796">
      <w:pPr>
        <w:pStyle w:val="ListParagraph"/>
      </w:pPr>
      <w:r>
        <w:t xml:space="preserve">Regular – </w:t>
      </w:r>
      <w:proofErr w:type="spellStart"/>
      <w:r>
        <w:t>Irregular</w:t>
      </w:r>
      <w:proofErr w:type="spellEnd"/>
    </w:p>
    <w:p w14:paraId="32318744" w14:textId="51B536C6" w:rsidR="00F5482E" w:rsidRPr="00397ABC" w:rsidRDefault="00A11181" w:rsidP="003A5796">
      <w:pPr>
        <w:pStyle w:val="ListParagraph"/>
      </w:pPr>
      <w:r w:rsidRPr="00A11181">
        <w:t>¿</w:t>
      </w:r>
      <w:proofErr w:type="spellStart"/>
      <w:r w:rsidR="00AC1AFF">
        <w:t>Cuánto</w:t>
      </w:r>
      <w:proofErr w:type="spellEnd"/>
      <w:r w:rsidR="00AC1AFF">
        <w:t xml:space="preserve"> dura su </w:t>
      </w:r>
      <w:proofErr w:type="spellStart"/>
      <w:proofErr w:type="gramStart"/>
      <w:r w:rsidR="00AC1AFF">
        <w:t>ciclo</w:t>
      </w:r>
      <w:proofErr w:type="spellEnd"/>
      <w:r>
        <w:t>?</w:t>
      </w:r>
      <w:r w:rsidR="00F26085">
        <w:t>:</w:t>
      </w:r>
      <w:proofErr w:type="gramEnd"/>
      <w:r w:rsidR="00F26085">
        <w:t xml:space="preserve"> </w:t>
      </w:r>
    </w:p>
    <w:p w14:paraId="3CC18B97" w14:textId="30FECD19" w:rsidR="00F26085" w:rsidRDefault="00A11181" w:rsidP="003A5796">
      <w:pPr>
        <w:pStyle w:val="ListParagraph"/>
      </w:pPr>
      <w:r w:rsidRPr="00A11181">
        <w:t>¿</w:t>
      </w:r>
      <w:proofErr w:type="spellStart"/>
      <w:r w:rsidR="00AC1AFF">
        <w:t>Cuánto</w:t>
      </w:r>
      <w:proofErr w:type="spellEnd"/>
      <w:r w:rsidR="00AC1AFF">
        <w:t xml:space="preserve"> </w:t>
      </w:r>
      <w:proofErr w:type="spellStart"/>
      <w:r w:rsidR="00AC1AFF">
        <w:t>duran</w:t>
      </w:r>
      <w:proofErr w:type="spellEnd"/>
      <w:r w:rsidR="00AC1AFF">
        <w:t xml:space="preserve"> sus </w:t>
      </w:r>
      <w:proofErr w:type="spellStart"/>
      <w:proofErr w:type="gramStart"/>
      <w:r w:rsidR="00AC1AFF">
        <w:t>reglas</w:t>
      </w:r>
      <w:proofErr w:type="spellEnd"/>
      <w:r>
        <w:t>?</w:t>
      </w:r>
      <w:r w:rsidR="00F26085">
        <w:t>:</w:t>
      </w:r>
      <w:proofErr w:type="gramEnd"/>
    </w:p>
    <w:p w14:paraId="0B46815C" w14:textId="300319F4" w:rsidR="00F26085" w:rsidRDefault="00F26085" w:rsidP="003A5796">
      <w:pPr>
        <w:pStyle w:val="ListParagraph"/>
      </w:pPr>
      <w:proofErr w:type="spellStart"/>
      <w:r>
        <w:t>A</w:t>
      </w:r>
      <w:r w:rsidR="00AC1AFF">
        <w:t>bundancia</w:t>
      </w:r>
      <w:proofErr w:type="spellEnd"/>
      <w:r w:rsidR="00AC1AFF">
        <w:t xml:space="preserve"> </w:t>
      </w:r>
      <w:proofErr w:type="spellStart"/>
      <w:r w:rsidR="00AC1AFF">
        <w:t>del</w:t>
      </w:r>
      <w:proofErr w:type="spellEnd"/>
      <w:r w:rsidR="00AC1AFF">
        <w:t xml:space="preserve"> </w:t>
      </w:r>
      <w:proofErr w:type="spellStart"/>
      <w:proofErr w:type="gramStart"/>
      <w:r w:rsidR="00AC1AFF">
        <w:t>flujo</w:t>
      </w:r>
      <w:proofErr w:type="spellEnd"/>
      <w:r>
        <w:t>:</w:t>
      </w:r>
      <w:proofErr w:type="gramEnd"/>
    </w:p>
    <w:p w14:paraId="33B4A4DE" w14:textId="02077F2F" w:rsidR="00F26085" w:rsidRDefault="00F26085" w:rsidP="003A5796">
      <w:pPr>
        <w:pStyle w:val="ListParagraph"/>
      </w:pPr>
      <w:proofErr w:type="spellStart"/>
      <w:r>
        <w:t>Co</w:t>
      </w:r>
      <w:r w:rsidR="00AC1AFF">
        <w:t>lor</w:t>
      </w:r>
      <w:proofErr w:type="spellEnd"/>
      <w:r w:rsidR="00AC1AFF">
        <w:t xml:space="preserve"> </w:t>
      </w:r>
      <w:proofErr w:type="spellStart"/>
      <w:r w:rsidR="00AC1AFF">
        <w:t>del</w:t>
      </w:r>
      <w:proofErr w:type="spellEnd"/>
      <w:r w:rsidR="00AC1AFF">
        <w:t xml:space="preserve"> </w:t>
      </w:r>
      <w:proofErr w:type="spellStart"/>
      <w:proofErr w:type="gramStart"/>
      <w:r w:rsidR="00AC1AFF">
        <w:t>flujo</w:t>
      </w:r>
      <w:proofErr w:type="spellEnd"/>
      <w:r>
        <w:t>:</w:t>
      </w:r>
      <w:proofErr w:type="gramEnd"/>
      <w:r>
        <w:t xml:space="preserve"> </w:t>
      </w:r>
    </w:p>
    <w:p w14:paraId="430DCD12" w14:textId="74A6E3DF" w:rsidR="00F5482E" w:rsidRPr="00397ABC" w:rsidRDefault="007C34B5" w:rsidP="003A5796">
      <w:pPr>
        <w:pStyle w:val="ListParagraph"/>
      </w:pPr>
      <w:r w:rsidRPr="00397ABC">
        <w:t>Protectio</w:t>
      </w:r>
      <w:r w:rsidR="00AC1AFF">
        <w:t xml:space="preserve">n </w:t>
      </w:r>
      <w:proofErr w:type="spellStart"/>
      <w:proofErr w:type="gramStart"/>
      <w:r w:rsidR="00AC1AFF">
        <w:t>higiénica</w:t>
      </w:r>
      <w:proofErr w:type="spellEnd"/>
      <w:r w:rsidRPr="00397ABC">
        <w:t>:</w:t>
      </w:r>
      <w:proofErr w:type="gramEnd"/>
      <w:r w:rsidRPr="00397ABC">
        <w:t xml:space="preserve"> </w:t>
      </w:r>
      <w:proofErr w:type="spellStart"/>
      <w:r w:rsidR="00F26085">
        <w:t>T</w:t>
      </w:r>
      <w:r w:rsidRPr="00397ABC">
        <w:t>amp</w:t>
      </w:r>
      <w:r w:rsidR="00AC1AFF">
        <w:t>ones</w:t>
      </w:r>
      <w:proofErr w:type="spellEnd"/>
      <w:r w:rsidR="00F26085">
        <w:t xml:space="preserve"> –</w:t>
      </w:r>
      <w:r w:rsidRPr="00397ABC">
        <w:t xml:space="preserve"> </w:t>
      </w:r>
      <w:proofErr w:type="spellStart"/>
      <w:r w:rsidR="00AC1AFF">
        <w:t>Toallas</w:t>
      </w:r>
      <w:proofErr w:type="spellEnd"/>
      <w:r w:rsidR="00F26085">
        <w:t xml:space="preserve"> –</w:t>
      </w:r>
      <w:r w:rsidRPr="00397ABC">
        <w:t xml:space="preserve"> </w:t>
      </w:r>
      <w:proofErr w:type="spellStart"/>
      <w:r w:rsidR="00F26085">
        <w:t>C</w:t>
      </w:r>
      <w:r w:rsidR="00AC1AFF">
        <w:t>opas</w:t>
      </w:r>
      <w:proofErr w:type="spellEnd"/>
      <w:r w:rsidR="00F26085">
        <w:t xml:space="preserve"> – C</w:t>
      </w:r>
      <w:r w:rsidR="00AC1AFF">
        <w:t>alzones</w:t>
      </w:r>
      <w:r w:rsidR="00F26085">
        <w:t xml:space="preserve"> </w:t>
      </w:r>
      <w:proofErr w:type="spellStart"/>
      <w:r w:rsidR="00F26085">
        <w:t>menstru</w:t>
      </w:r>
      <w:r w:rsidR="00AC1AFF">
        <w:t>ales</w:t>
      </w:r>
      <w:proofErr w:type="spellEnd"/>
    </w:p>
    <w:p w14:paraId="03810096" w14:textId="51AF87A4" w:rsidR="00F5482E" w:rsidRPr="00397ABC" w:rsidRDefault="007C34B5" w:rsidP="003A5796">
      <w:pPr>
        <w:pStyle w:val="ListParagraph"/>
      </w:pPr>
      <w:r w:rsidRPr="00397ABC">
        <w:t xml:space="preserve">SPM : </w:t>
      </w:r>
      <w:proofErr w:type="spellStart"/>
      <w:r w:rsidR="00F26085">
        <w:t>I</w:t>
      </w:r>
      <w:r w:rsidRPr="00397ABC">
        <w:t>rritabi</w:t>
      </w:r>
      <w:r w:rsidR="00116ED7">
        <w:t>lidad</w:t>
      </w:r>
      <w:proofErr w:type="spellEnd"/>
      <w:r w:rsidR="00F26085">
        <w:t xml:space="preserve"> – </w:t>
      </w:r>
      <w:proofErr w:type="spellStart"/>
      <w:r w:rsidR="00F26085">
        <w:t>C</w:t>
      </w:r>
      <w:r w:rsidR="00116ED7">
        <w:t>ólera</w:t>
      </w:r>
      <w:proofErr w:type="spellEnd"/>
      <w:r w:rsidR="00F26085">
        <w:t xml:space="preserve"> – </w:t>
      </w:r>
      <w:r w:rsidR="00116ED7">
        <w:t>Tristeza</w:t>
      </w:r>
      <w:r w:rsidR="00F26085">
        <w:t xml:space="preserve"> </w:t>
      </w:r>
      <w:r w:rsidR="00116ED7">
        <w:t xml:space="preserve">– </w:t>
      </w:r>
      <w:proofErr w:type="spellStart"/>
      <w:r w:rsidR="00116ED7">
        <w:t>Deseo</w:t>
      </w:r>
      <w:proofErr w:type="spellEnd"/>
      <w:r w:rsidR="00116ED7">
        <w:t xml:space="preserve"> de </w:t>
      </w:r>
      <w:proofErr w:type="spellStart"/>
      <w:r w:rsidR="00116ED7">
        <w:t>cosas</w:t>
      </w:r>
      <w:proofErr w:type="spellEnd"/>
      <w:r w:rsidR="00116ED7">
        <w:t xml:space="preserve"> </w:t>
      </w:r>
      <w:proofErr w:type="spellStart"/>
      <w:r w:rsidR="00116ED7">
        <w:t>azucaradas</w:t>
      </w:r>
      <w:proofErr w:type="spellEnd"/>
      <w:r w:rsidRPr="00397ABC">
        <w:t xml:space="preserve">, de </w:t>
      </w:r>
      <w:proofErr w:type="spellStart"/>
      <w:r w:rsidRPr="00397ABC">
        <w:t>gra</w:t>
      </w:r>
      <w:r w:rsidR="00116ED7">
        <w:t>sa</w:t>
      </w:r>
      <w:proofErr w:type="spellEnd"/>
      <w:r w:rsidR="00F26085">
        <w:t xml:space="preserve"> –</w:t>
      </w:r>
      <w:r w:rsidRPr="00397ABC">
        <w:t xml:space="preserve"> </w:t>
      </w:r>
      <w:proofErr w:type="spellStart"/>
      <w:r w:rsidR="00F26085">
        <w:t>F</w:t>
      </w:r>
      <w:r w:rsidRPr="00397ABC">
        <w:t>atig</w:t>
      </w:r>
      <w:r w:rsidR="00116ED7">
        <w:t>a</w:t>
      </w:r>
      <w:proofErr w:type="spellEnd"/>
      <w:r w:rsidR="00F26085">
        <w:t xml:space="preserve"> –</w:t>
      </w:r>
      <w:r w:rsidRPr="00397ABC">
        <w:t xml:space="preserve"> </w:t>
      </w:r>
      <w:proofErr w:type="spellStart"/>
      <w:r w:rsidR="00F26085">
        <w:t>I</w:t>
      </w:r>
      <w:r w:rsidRPr="00397ABC">
        <w:t>nsom</w:t>
      </w:r>
      <w:r w:rsidR="00116ED7">
        <w:t>nio</w:t>
      </w:r>
      <w:proofErr w:type="spellEnd"/>
      <w:r w:rsidR="00F26085">
        <w:t xml:space="preserve"> </w:t>
      </w:r>
      <w:r w:rsidR="00116ED7">
        <w:t>–</w:t>
      </w:r>
      <w:r w:rsidR="00F26085">
        <w:t xml:space="preserve"> </w:t>
      </w:r>
      <w:proofErr w:type="spellStart"/>
      <w:r w:rsidR="00F26085">
        <w:t>R</w:t>
      </w:r>
      <w:r w:rsidR="00116ED7">
        <w:t>etención</w:t>
      </w:r>
      <w:proofErr w:type="spellEnd"/>
      <w:r w:rsidR="00116ED7">
        <w:t xml:space="preserve"> de </w:t>
      </w:r>
      <w:proofErr w:type="spellStart"/>
      <w:r w:rsidR="00116ED7">
        <w:t>agua</w:t>
      </w:r>
      <w:proofErr w:type="spellEnd"/>
      <w:r w:rsidR="00F26085">
        <w:t xml:space="preserve"> – Sensation </w:t>
      </w:r>
      <w:r w:rsidR="00116ED7">
        <w:t xml:space="preserve">de </w:t>
      </w:r>
      <w:proofErr w:type="spellStart"/>
      <w:r w:rsidR="00116ED7">
        <w:t>estár</w:t>
      </w:r>
      <w:proofErr w:type="spellEnd"/>
      <w:r w:rsidR="00116ED7">
        <w:t xml:space="preserve"> </w:t>
      </w:r>
      <w:proofErr w:type="spellStart"/>
      <w:r w:rsidR="00116ED7">
        <w:t>hinchada</w:t>
      </w:r>
      <w:proofErr w:type="spellEnd"/>
      <w:r w:rsidR="00F26085">
        <w:t xml:space="preserve"> – </w:t>
      </w:r>
      <w:proofErr w:type="spellStart"/>
      <w:r w:rsidR="00F26085">
        <w:t>C</w:t>
      </w:r>
      <w:r w:rsidRPr="00397ABC">
        <w:t>onstipa</w:t>
      </w:r>
      <w:r w:rsidR="00116ED7">
        <w:t>ción</w:t>
      </w:r>
      <w:proofErr w:type="spellEnd"/>
      <w:r w:rsidR="00F26085">
        <w:t xml:space="preserve"> – Do</w:t>
      </w:r>
      <w:r w:rsidR="00116ED7">
        <w:t xml:space="preserve">lores </w:t>
      </w:r>
      <w:proofErr w:type="spellStart"/>
      <w:r w:rsidR="00116ED7">
        <w:t>pélvicos</w:t>
      </w:r>
      <w:proofErr w:type="spellEnd"/>
      <w:r w:rsidR="00F26085">
        <w:t xml:space="preserve">, </w:t>
      </w:r>
      <w:r w:rsidR="00116ED7">
        <w:t xml:space="preserve">en la </w:t>
      </w:r>
      <w:proofErr w:type="spellStart"/>
      <w:r w:rsidR="00116ED7">
        <w:t>espalda</w:t>
      </w:r>
      <w:proofErr w:type="spellEnd"/>
      <w:r w:rsidR="00F26085">
        <w:t xml:space="preserve"> – </w:t>
      </w:r>
      <w:proofErr w:type="spellStart"/>
      <w:r w:rsidR="00F26085">
        <w:t>Se</w:t>
      </w:r>
      <w:r w:rsidR="00116ED7">
        <w:t>nos</w:t>
      </w:r>
      <w:proofErr w:type="spellEnd"/>
      <w:r w:rsidR="00116ED7">
        <w:t xml:space="preserve"> </w:t>
      </w:r>
      <w:proofErr w:type="spellStart"/>
      <w:r w:rsidR="00116ED7">
        <w:t>dolorosos</w:t>
      </w:r>
      <w:proofErr w:type="spellEnd"/>
      <w:r w:rsidR="00116ED7">
        <w:t xml:space="preserve"> o </w:t>
      </w:r>
      <w:proofErr w:type="spellStart"/>
      <w:r w:rsidR="00116ED7">
        <w:t>hinchados</w:t>
      </w:r>
      <w:proofErr w:type="spellEnd"/>
      <w:r w:rsidR="00F26085">
        <w:t>.</w:t>
      </w:r>
    </w:p>
    <w:p w14:paraId="673133A0" w14:textId="4180CBE3" w:rsidR="00F26085" w:rsidRDefault="007C34B5" w:rsidP="003A5796">
      <w:pPr>
        <w:pStyle w:val="ListParagraph"/>
      </w:pPr>
      <w:proofErr w:type="spellStart"/>
      <w:proofErr w:type="gramStart"/>
      <w:r w:rsidRPr="00397ABC">
        <w:t>Endom</w:t>
      </w:r>
      <w:r w:rsidR="00116ED7">
        <w:t>etriosis</w:t>
      </w:r>
      <w:proofErr w:type="spellEnd"/>
      <w:r w:rsidR="00F26085">
        <w:t>:</w:t>
      </w:r>
      <w:proofErr w:type="gramEnd"/>
      <w:r w:rsidR="00F26085">
        <w:t xml:space="preserve"> </w:t>
      </w:r>
    </w:p>
    <w:p w14:paraId="2DDEEA08" w14:textId="051AA733" w:rsidR="00F5482E" w:rsidRPr="00397ABC" w:rsidRDefault="007C34B5" w:rsidP="003A5796">
      <w:pPr>
        <w:pStyle w:val="ListParagraph"/>
      </w:pPr>
      <w:proofErr w:type="spellStart"/>
      <w:r w:rsidRPr="00397ABC">
        <w:t>S</w:t>
      </w:r>
      <w:r w:rsidR="00116ED7">
        <w:t>índrome</w:t>
      </w:r>
      <w:proofErr w:type="spellEnd"/>
      <w:r w:rsidR="00116ED7">
        <w:t xml:space="preserve"> </w:t>
      </w:r>
      <w:proofErr w:type="spellStart"/>
      <w:r w:rsidR="00116ED7">
        <w:t>de</w:t>
      </w:r>
      <w:r w:rsidR="00A11181">
        <w:t>l</w:t>
      </w:r>
      <w:proofErr w:type="spellEnd"/>
      <w:r w:rsidR="00116ED7">
        <w:t xml:space="preserve"> </w:t>
      </w:r>
      <w:proofErr w:type="spellStart"/>
      <w:r w:rsidR="00116ED7">
        <w:t>ovario</w:t>
      </w:r>
      <w:proofErr w:type="spellEnd"/>
      <w:r w:rsidR="00116ED7">
        <w:t xml:space="preserve"> </w:t>
      </w:r>
      <w:proofErr w:type="spellStart"/>
      <w:proofErr w:type="gramStart"/>
      <w:r w:rsidR="00116ED7">
        <w:t>poliquístico</w:t>
      </w:r>
      <w:proofErr w:type="spellEnd"/>
      <w:r w:rsidRPr="00397ABC">
        <w:t>:</w:t>
      </w:r>
      <w:proofErr w:type="gramEnd"/>
      <w:r w:rsidRPr="00397ABC">
        <w:t xml:space="preserve"> </w:t>
      </w:r>
    </w:p>
    <w:p w14:paraId="5BC51184" w14:textId="6A8CF9EF" w:rsidR="00F5482E" w:rsidRPr="00397ABC" w:rsidRDefault="007C34B5" w:rsidP="003A5796">
      <w:pPr>
        <w:pStyle w:val="ListParagraph"/>
      </w:pPr>
      <w:proofErr w:type="spellStart"/>
      <w:r w:rsidRPr="00397ABC">
        <w:t>Pr</w:t>
      </w:r>
      <w:r w:rsidR="00116ED7">
        <w:t>emenopaus</w:t>
      </w:r>
      <w:r w:rsidR="00A11181">
        <w:t>i</w:t>
      </w:r>
      <w:r w:rsidR="00116ED7">
        <w:t>a</w:t>
      </w:r>
      <w:proofErr w:type="spellEnd"/>
      <w:r w:rsidRPr="00397ABC">
        <w:t xml:space="preserve">, </w:t>
      </w:r>
      <w:proofErr w:type="spellStart"/>
      <w:proofErr w:type="gramStart"/>
      <w:r w:rsidRPr="00397ABC">
        <w:t>m</w:t>
      </w:r>
      <w:r w:rsidR="00116ED7">
        <w:t>enopausia</w:t>
      </w:r>
      <w:proofErr w:type="spellEnd"/>
      <w:r w:rsidR="00F26085">
        <w:t>:</w:t>
      </w:r>
      <w:proofErr w:type="gramEnd"/>
    </w:p>
    <w:p w14:paraId="0246EB57" w14:textId="3D5D3EAF" w:rsidR="00397ABC" w:rsidRDefault="007C34B5" w:rsidP="003A5796">
      <w:pPr>
        <w:pStyle w:val="ListParagraph"/>
      </w:pPr>
      <w:proofErr w:type="spellStart"/>
      <w:proofErr w:type="gramStart"/>
      <w:r w:rsidRPr="00397ABC">
        <w:t>L</w:t>
      </w:r>
      <w:r w:rsidR="00116ED7">
        <w:t>íbido</w:t>
      </w:r>
      <w:proofErr w:type="spellEnd"/>
      <w:r w:rsidR="00F26085">
        <w:t>:</w:t>
      </w:r>
      <w:proofErr w:type="gramEnd"/>
    </w:p>
    <w:p w14:paraId="7A8659D8" w14:textId="407E9185" w:rsidR="00913491" w:rsidRDefault="00913491" w:rsidP="00913491">
      <w:pPr>
        <w:pStyle w:val="ListParagraph"/>
        <w:numPr>
          <w:ilvl w:val="0"/>
          <w:numId w:val="0"/>
        </w:numPr>
        <w:ind w:left="720"/>
      </w:pPr>
    </w:p>
    <w:p w14:paraId="52A17382" w14:textId="77777777" w:rsidR="00652C4A" w:rsidRPr="00F26085" w:rsidRDefault="00652C4A" w:rsidP="00913491">
      <w:pPr>
        <w:pStyle w:val="ListParagraph"/>
        <w:numPr>
          <w:ilvl w:val="0"/>
          <w:numId w:val="0"/>
        </w:numPr>
        <w:ind w:left="720"/>
      </w:pPr>
    </w:p>
    <w:p w14:paraId="315D1AAD" w14:textId="2334EC1B" w:rsidR="00397ABC" w:rsidRPr="00397ABC" w:rsidRDefault="00034DDC" w:rsidP="00397ABC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lastRenderedPageBreak/>
        <w:t>SISTEMA</w:t>
      </w:r>
      <w:r w:rsidR="00397ABC" w:rsidRPr="00397ABC"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 xml:space="preserve"> URO-GENITAL</w:t>
      </w:r>
      <w:r w:rsidR="00397ABC"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 xml:space="preserve"> MASCULIN</w:t>
      </w:r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O</w:t>
      </w:r>
    </w:p>
    <w:p w14:paraId="789A4B38" w14:textId="3D3A98E4" w:rsidR="00F26085" w:rsidRDefault="00F26085" w:rsidP="003A5796">
      <w:pPr>
        <w:pStyle w:val="ListParagraph"/>
      </w:pPr>
      <w:proofErr w:type="spellStart"/>
      <w:r w:rsidRPr="00F26085">
        <w:t>Fr</w:t>
      </w:r>
      <w:r w:rsidR="00034DDC">
        <w:t>ecuencia</w:t>
      </w:r>
      <w:proofErr w:type="spellEnd"/>
      <w:r w:rsidR="00034DDC">
        <w:t xml:space="preserve"> en las </w:t>
      </w:r>
      <w:proofErr w:type="spellStart"/>
      <w:proofErr w:type="gramStart"/>
      <w:r w:rsidR="00034DDC">
        <w:t>micciones</w:t>
      </w:r>
      <w:proofErr w:type="spellEnd"/>
      <w:r>
        <w:t>:</w:t>
      </w:r>
      <w:proofErr w:type="gramEnd"/>
    </w:p>
    <w:p w14:paraId="7088D843" w14:textId="0C082A17" w:rsidR="00F26085" w:rsidRPr="00F26085" w:rsidRDefault="00F26085" w:rsidP="003A5796">
      <w:pPr>
        <w:pStyle w:val="ListParagraph"/>
      </w:pPr>
      <w:proofErr w:type="spellStart"/>
      <w:r>
        <w:t>Co</w:t>
      </w:r>
      <w:r w:rsidR="00034DDC">
        <w:t>lor</w:t>
      </w:r>
      <w:proofErr w:type="spellEnd"/>
      <w:r w:rsidR="00034DDC">
        <w:t xml:space="preserve"> de la </w:t>
      </w:r>
      <w:proofErr w:type="spellStart"/>
      <w:r w:rsidR="00034DDC">
        <w:t>orina</w:t>
      </w:r>
      <w:proofErr w:type="spellEnd"/>
      <w:r w:rsidR="00034DDC">
        <w:t xml:space="preserve"> en la </w:t>
      </w:r>
      <w:proofErr w:type="spellStart"/>
      <w:proofErr w:type="gramStart"/>
      <w:r w:rsidR="00034DDC">
        <w:t>mañana</w:t>
      </w:r>
      <w:proofErr w:type="spellEnd"/>
      <w:r>
        <w:t>:</w:t>
      </w:r>
      <w:proofErr w:type="gramEnd"/>
      <w:r>
        <w:t xml:space="preserve"> </w:t>
      </w:r>
    </w:p>
    <w:p w14:paraId="106DA415" w14:textId="0C998BDE" w:rsidR="00F26085" w:rsidRDefault="00034DDC" w:rsidP="003A5796">
      <w:pPr>
        <w:pStyle w:val="ListParagraph"/>
      </w:pPr>
      <w:proofErr w:type="spellStart"/>
      <w:r>
        <w:t>Ganas</w:t>
      </w:r>
      <w:proofErr w:type="spellEnd"/>
      <w:r>
        <w:t xml:space="preserve"> de </w:t>
      </w:r>
      <w:proofErr w:type="spellStart"/>
      <w:r>
        <w:t>orina</w:t>
      </w:r>
      <w:r w:rsidR="00A11181">
        <w:t>r</w:t>
      </w:r>
      <w:proofErr w:type="spellEnd"/>
      <w:r w:rsidR="00F26085">
        <w:t xml:space="preserve"> </w:t>
      </w:r>
      <w:r w:rsidR="00F26085" w:rsidRPr="00F26085">
        <w:t>+++</w:t>
      </w:r>
      <w:r w:rsidR="00F26085">
        <w:t xml:space="preserve"> - </w:t>
      </w:r>
      <w:proofErr w:type="spellStart"/>
      <w:r w:rsidR="00F26085">
        <w:t>M</w:t>
      </w:r>
      <w:r w:rsidR="00F26085" w:rsidRPr="00F26085">
        <w:t>ic</w:t>
      </w:r>
      <w:r>
        <w:t>ción</w:t>
      </w:r>
      <w:proofErr w:type="spellEnd"/>
      <w:r>
        <w:t xml:space="preserve"> </w:t>
      </w:r>
      <w:proofErr w:type="spellStart"/>
      <w:r>
        <w:t>reducida</w:t>
      </w:r>
      <w:proofErr w:type="spellEnd"/>
      <w:r w:rsidR="00F26085">
        <w:t xml:space="preserve"> </w:t>
      </w:r>
      <w:r>
        <w:t>–</w:t>
      </w:r>
      <w:r w:rsidR="00F26085" w:rsidRPr="00F26085">
        <w:t xml:space="preserve"> </w:t>
      </w:r>
      <w:proofErr w:type="spellStart"/>
      <w:r>
        <w:t>Chorros</w:t>
      </w:r>
      <w:proofErr w:type="spellEnd"/>
      <w:r>
        <w:t xml:space="preserve"> de </w:t>
      </w:r>
      <w:proofErr w:type="spellStart"/>
      <w:r>
        <w:t>orina</w:t>
      </w:r>
      <w:proofErr w:type="spellEnd"/>
      <w:r>
        <w:t xml:space="preserve"> débiles</w:t>
      </w:r>
      <w:r w:rsidR="00F26085">
        <w:t xml:space="preserve"> </w:t>
      </w:r>
      <w:r>
        <w:t>–</w:t>
      </w:r>
      <w:r w:rsidR="00F26085">
        <w:t xml:space="preserve"> </w:t>
      </w:r>
      <w:proofErr w:type="spellStart"/>
      <w:r w:rsidR="00F26085">
        <w:t>D</w:t>
      </w:r>
      <w:r w:rsidR="00F26085" w:rsidRPr="00F26085">
        <w:t>ificult</w:t>
      </w:r>
      <w:r>
        <w:t>ad</w:t>
      </w:r>
      <w:proofErr w:type="spellEnd"/>
      <w:r>
        <w:t xml:space="preserve"> para </w:t>
      </w:r>
      <w:proofErr w:type="spellStart"/>
      <w:r>
        <w:t>orinar</w:t>
      </w:r>
      <w:proofErr w:type="spellEnd"/>
      <w:r w:rsidR="00F26085">
        <w:t xml:space="preserve"> </w:t>
      </w:r>
      <w:r>
        <w:t>–</w:t>
      </w:r>
      <w:r w:rsidR="00F26085">
        <w:t xml:space="preserve"> </w:t>
      </w:r>
      <w:proofErr w:type="spellStart"/>
      <w:r w:rsidR="00F26085">
        <w:t>D</w:t>
      </w:r>
      <w:r w:rsidR="00F26085" w:rsidRPr="00F26085">
        <w:t>o</w:t>
      </w:r>
      <w:r>
        <w:t>lor</w:t>
      </w:r>
      <w:proofErr w:type="spellEnd"/>
      <w:r>
        <w:t xml:space="preserve"> para </w:t>
      </w:r>
      <w:proofErr w:type="spellStart"/>
      <w:r>
        <w:t>orinar</w:t>
      </w:r>
      <w:proofErr w:type="spellEnd"/>
    </w:p>
    <w:p w14:paraId="5AC367D5" w14:textId="0DA7BC06" w:rsidR="00F26085" w:rsidRDefault="00F26085" w:rsidP="003A5796">
      <w:pPr>
        <w:pStyle w:val="ListParagraph"/>
      </w:pPr>
      <w:proofErr w:type="spellStart"/>
      <w:r>
        <w:t>L</w:t>
      </w:r>
      <w:r w:rsidR="00034DDC">
        <w:t>íbido</w:t>
      </w:r>
      <w:proofErr w:type="spellEnd"/>
    </w:p>
    <w:p w14:paraId="7E1F7CC1" w14:textId="77777777" w:rsidR="00913491" w:rsidRPr="00F26085" w:rsidRDefault="00913491" w:rsidP="00913491">
      <w:pPr>
        <w:pStyle w:val="ListParagraph"/>
        <w:numPr>
          <w:ilvl w:val="0"/>
          <w:numId w:val="0"/>
        </w:numPr>
        <w:ind w:left="720"/>
      </w:pPr>
    </w:p>
    <w:p w14:paraId="551C14F7" w14:textId="5142C8B1" w:rsidR="00397ABC" w:rsidRDefault="00C5394C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r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SSISTEMA OSTEOARTICULAR</w:t>
      </w:r>
    </w:p>
    <w:p w14:paraId="68B48FF4" w14:textId="30435DDE" w:rsidR="00365E04" w:rsidRPr="00365E04" w:rsidRDefault="00365E04" w:rsidP="003A5796">
      <w:pPr>
        <w:pStyle w:val="ListParagraph"/>
      </w:pPr>
      <w:proofErr w:type="spellStart"/>
      <w:r w:rsidRPr="00B2683B">
        <w:rPr>
          <w:rFonts w:hint="eastAsia"/>
        </w:rPr>
        <w:t>R</w:t>
      </w:r>
      <w:r w:rsidR="00C5394C">
        <w:t>eumatismos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</w:t>
      </w:r>
      <w:proofErr w:type="spellStart"/>
      <w:r>
        <w:t>Ost</w:t>
      </w:r>
      <w:r w:rsidR="00C5394C">
        <w:t>eoporosis</w:t>
      </w:r>
      <w:proofErr w:type="spellEnd"/>
      <w:r>
        <w:t xml:space="preserve"> - </w:t>
      </w:r>
      <w:proofErr w:type="spellStart"/>
      <w:r w:rsidRPr="00B2683B">
        <w:rPr>
          <w:rFonts w:hint="eastAsia"/>
        </w:rPr>
        <w:t>Art</w:t>
      </w:r>
      <w:r w:rsidR="00C5394C">
        <w:t>rosis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</w:t>
      </w:r>
      <w:proofErr w:type="spellStart"/>
      <w:r w:rsidRPr="00B2683B">
        <w:rPr>
          <w:rFonts w:hint="eastAsia"/>
        </w:rPr>
        <w:t>Art</w:t>
      </w:r>
      <w:r w:rsidR="00C5394C">
        <w:t>ritis</w:t>
      </w:r>
      <w:proofErr w:type="spellEnd"/>
      <w:r w:rsidRPr="00B2683B">
        <w:t xml:space="preserve"> </w:t>
      </w:r>
      <w:r w:rsidR="00C5394C">
        <w:t>–</w:t>
      </w:r>
      <w:r w:rsidRPr="00B2683B">
        <w:rPr>
          <w:rFonts w:hint="eastAsia"/>
        </w:rPr>
        <w:t xml:space="preserve"> </w:t>
      </w:r>
      <w:r w:rsidR="00A11181" w:rsidRPr="00A11181">
        <w:t>¿</w:t>
      </w:r>
      <w:proofErr w:type="spellStart"/>
      <w:proofErr w:type="gramStart"/>
      <w:r w:rsidR="00A11181">
        <w:t>D</w:t>
      </w:r>
      <w:r w:rsidR="00C5394C">
        <w:t>ónde</w:t>
      </w:r>
      <w:proofErr w:type="spellEnd"/>
      <w:r w:rsidR="00C5394C">
        <w:t>?</w:t>
      </w:r>
      <w:r w:rsidRPr="00B2683B">
        <w:rPr>
          <w:rFonts w:hint="eastAsia"/>
        </w:rPr>
        <w:t>:</w:t>
      </w:r>
      <w:proofErr w:type="gramEnd"/>
    </w:p>
    <w:p w14:paraId="281F9D71" w14:textId="2374D941" w:rsidR="00365E04" w:rsidRPr="00B2683B" w:rsidRDefault="00365E04" w:rsidP="00C5394C">
      <w:pPr>
        <w:pStyle w:val="ListParagraph"/>
      </w:pPr>
      <w:r w:rsidRPr="00B2683B">
        <w:rPr>
          <w:rFonts w:hint="eastAsia"/>
        </w:rPr>
        <w:t>Do</w:t>
      </w:r>
      <w:r w:rsidR="00C5394C">
        <w:t xml:space="preserve">lores </w:t>
      </w:r>
      <w:proofErr w:type="spellStart"/>
      <w:r w:rsidR="00C5394C">
        <w:t>articulares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</w:t>
      </w:r>
      <w:proofErr w:type="spellStart"/>
      <w:r w:rsidRPr="00B2683B">
        <w:rPr>
          <w:rFonts w:hint="eastAsia"/>
        </w:rPr>
        <w:t>Tendin</w:t>
      </w:r>
      <w:r w:rsidR="00C5394C">
        <w:t>itis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Do</w:t>
      </w:r>
      <w:r w:rsidR="00C5394C">
        <w:t xml:space="preserve">lores en los </w:t>
      </w:r>
      <w:proofErr w:type="spellStart"/>
      <w:r w:rsidR="00C5394C">
        <w:t>ligamentos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Do</w:t>
      </w:r>
      <w:r w:rsidR="00C5394C">
        <w:t xml:space="preserve">lores </w:t>
      </w:r>
      <w:proofErr w:type="spellStart"/>
      <w:r w:rsidR="00C5394C">
        <w:t>musculares</w:t>
      </w:r>
      <w:proofErr w:type="spellEnd"/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L</w:t>
      </w:r>
      <w:r w:rsidR="00A11181">
        <w:t>u</w:t>
      </w:r>
      <w:r w:rsidRPr="00B2683B">
        <w:rPr>
          <w:rFonts w:hint="eastAsia"/>
        </w:rPr>
        <w:t>mba</w:t>
      </w:r>
      <w:r w:rsidR="00C5394C">
        <w:t>go</w:t>
      </w:r>
      <w:r w:rsidRPr="00B2683B">
        <w:rPr>
          <w:rFonts w:hint="eastAsia"/>
        </w:rPr>
        <w:t xml:space="preserve"> </w:t>
      </w:r>
      <w:r w:rsidRPr="00B2683B">
        <w:rPr>
          <w:rFonts w:cs="Times New Roman" w:hint="eastAsia"/>
        </w:rPr>
        <w:t>–</w:t>
      </w:r>
      <w:r w:rsidRPr="00B2683B">
        <w:rPr>
          <w:rFonts w:hint="eastAsia"/>
        </w:rPr>
        <w:t xml:space="preserve"> </w:t>
      </w:r>
      <w:proofErr w:type="spellStart"/>
      <w:r w:rsidR="00C5394C">
        <w:t>Ciática</w:t>
      </w:r>
      <w:proofErr w:type="spellEnd"/>
      <w:r w:rsidRPr="00B2683B">
        <w:t xml:space="preserve"> </w:t>
      </w:r>
      <w:r w:rsidR="00C5394C">
        <w:t>–</w:t>
      </w:r>
      <w:r w:rsidRPr="00B2683B">
        <w:rPr>
          <w:rFonts w:hint="eastAsia"/>
        </w:rPr>
        <w:t xml:space="preserve"> </w:t>
      </w:r>
      <w:r w:rsidR="00A11181" w:rsidRPr="00A11181">
        <w:t>¿</w:t>
      </w:r>
      <w:proofErr w:type="spellStart"/>
      <w:proofErr w:type="gramStart"/>
      <w:r w:rsidR="00C5394C">
        <w:t>Dónde</w:t>
      </w:r>
      <w:proofErr w:type="spellEnd"/>
      <w:r w:rsidR="00A11181">
        <w:t>?</w:t>
      </w:r>
      <w:r w:rsidRPr="00B2683B">
        <w:rPr>
          <w:rFonts w:hint="eastAsia"/>
        </w:rPr>
        <w:t>:</w:t>
      </w:r>
      <w:proofErr w:type="gramEnd"/>
    </w:p>
    <w:p w14:paraId="5FE7D316" w14:textId="54BF50A7" w:rsidR="00365E04" w:rsidRPr="00B2683B" w:rsidRDefault="00365E04" w:rsidP="003A5796">
      <w:pPr>
        <w:pStyle w:val="ListParagraph"/>
      </w:pPr>
      <w:proofErr w:type="spellStart"/>
      <w:r w:rsidRPr="00B2683B">
        <w:rPr>
          <w:rFonts w:hint="eastAsia"/>
        </w:rPr>
        <w:t>Fr</w:t>
      </w:r>
      <w:r w:rsidR="00C5394C">
        <w:rPr>
          <w:rFonts w:cs="Cambria"/>
        </w:rPr>
        <w:t>ecuencia</w:t>
      </w:r>
      <w:proofErr w:type="spellEnd"/>
      <w:r w:rsidR="00C5394C">
        <w:rPr>
          <w:rFonts w:cs="Cambria"/>
        </w:rPr>
        <w:t xml:space="preserve"> de los </w:t>
      </w:r>
      <w:proofErr w:type="spellStart"/>
      <w:proofErr w:type="gramStart"/>
      <w:r w:rsidR="00C5394C">
        <w:rPr>
          <w:rFonts w:cs="Cambria"/>
        </w:rPr>
        <w:t>dolores</w:t>
      </w:r>
      <w:proofErr w:type="spellEnd"/>
      <w:r w:rsidRPr="00B2683B">
        <w:rPr>
          <w:rFonts w:hint="eastAsia"/>
        </w:rPr>
        <w:t>:</w:t>
      </w:r>
      <w:proofErr w:type="gramEnd"/>
    </w:p>
    <w:p w14:paraId="5B99E76E" w14:textId="7CBC4B05" w:rsidR="00365E04" w:rsidRDefault="00A11181" w:rsidP="003A5796">
      <w:pPr>
        <w:pStyle w:val="ListParagraph"/>
      </w:pPr>
      <w:r w:rsidRPr="00A11181">
        <w:t>¿</w:t>
      </w:r>
      <w:proofErr w:type="spellStart"/>
      <w:r w:rsidR="00C5394C">
        <w:t>Cómo</w:t>
      </w:r>
      <w:proofErr w:type="spellEnd"/>
      <w:r w:rsidR="00C5394C">
        <w:t xml:space="preserve"> se </w:t>
      </w:r>
      <w:proofErr w:type="spellStart"/>
      <w:proofErr w:type="gramStart"/>
      <w:r w:rsidR="00C5394C">
        <w:t>mejoran</w:t>
      </w:r>
      <w:proofErr w:type="spellEnd"/>
      <w:r w:rsidR="00C5394C">
        <w:t>?</w:t>
      </w:r>
      <w:r w:rsidR="00365E04" w:rsidRPr="00B2683B">
        <w:rPr>
          <w:rFonts w:hint="eastAsia"/>
        </w:rPr>
        <w:t>:</w:t>
      </w:r>
      <w:proofErr w:type="gramEnd"/>
    </w:p>
    <w:p w14:paraId="19AE3926" w14:textId="16D9140D" w:rsidR="00913491" w:rsidRDefault="00913491" w:rsidP="00913491">
      <w:pPr>
        <w:pStyle w:val="ListParagraph"/>
        <w:numPr>
          <w:ilvl w:val="0"/>
          <w:numId w:val="0"/>
        </w:numPr>
        <w:ind w:left="720"/>
      </w:pPr>
    </w:p>
    <w:p w14:paraId="20E2F7B0" w14:textId="77777777" w:rsidR="00652C4A" w:rsidRPr="00B2683B" w:rsidRDefault="00652C4A" w:rsidP="00864452">
      <w:pPr>
        <w:rPr>
          <w:rFonts w:eastAsia="Microsoft Yi Baiti"/>
        </w:rPr>
      </w:pPr>
    </w:p>
    <w:p w14:paraId="69FD7CB8" w14:textId="7D48E0B8" w:rsidR="00397ABC" w:rsidRPr="00365E04" w:rsidRDefault="00397ABC" w:rsidP="004E16C6">
      <w:pPr>
        <w:spacing w:line="480" w:lineRule="auto"/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</w:pPr>
      <w:r w:rsidRPr="00365E04"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P</w:t>
      </w:r>
      <w:r w:rsidR="00C5394C">
        <w:rPr>
          <w:rFonts w:asciiTheme="majorHAnsi" w:eastAsia="Microsoft Yi Baiti" w:hAnsiTheme="majorHAnsi"/>
          <w:color w:val="E88D73" w:themeColor="accent2"/>
          <w:spacing w:val="10"/>
          <w:sz w:val="24"/>
          <w:szCs w:val="32"/>
        </w:rPr>
        <w:t>IEL</w:t>
      </w:r>
    </w:p>
    <w:p w14:paraId="245E00FC" w14:textId="4A85FFCB" w:rsidR="00365E04" w:rsidRPr="00365E04" w:rsidRDefault="00365E04" w:rsidP="003A5796">
      <w:pPr>
        <w:pStyle w:val="ListParagraph"/>
        <w:rPr>
          <w:rFonts w:cs="Cambria"/>
        </w:rPr>
      </w:pPr>
      <w:proofErr w:type="spellStart"/>
      <w:proofErr w:type="gramStart"/>
      <w:r w:rsidRPr="00365E04">
        <w:rPr>
          <w:rFonts w:hint="eastAsia"/>
        </w:rPr>
        <w:t>P</w:t>
      </w:r>
      <w:r w:rsidR="00C5394C">
        <w:t>iel</w:t>
      </w:r>
      <w:proofErr w:type="spellEnd"/>
      <w:r>
        <w:t>:</w:t>
      </w:r>
      <w:proofErr w:type="gramEnd"/>
      <w:r>
        <w:t xml:space="preserve"> </w:t>
      </w:r>
      <w:proofErr w:type="spellStart"/>
      <w:r w:rsidRPr="00365E04">
        <w:t>Gr</w:t>
      </w:r>
      <w:r w:rsidR="00C5394C">
        <w:t>asosa</w:t>
      </w:r>
      <w:proofErr w:type="spellEnd"/>
      <w:r w:rsidRPr="00365E04">
        <w:t xml:space="preserve"> - </w:t>
      </w:r>
      <w:proofErr w:type="spellStart"/>
      <w:r w:rsidRPr="00365E04">
        <w:t>S</w:t>
      </w:r>
      <w:r w:rsidR="00C5394C">
        <w:t>eca</w:t>
      </w:r>
      <w:proofErr w:type="spellEnd"/>
      <w:r w:rsidRPr="00365E04">
        <w:t xml:space="preserve"> – </w:t>
      </w:r>
      <w:proofErr w:type="spellStart"/>
      <w:r w:rsidRPr="00365E04">
        <w:t>Mixt</w:t>
      </w:r>
      <w:r w:rsidR="00C5394C">
        <w:t>a</w:t>
      </w:r>
      <w:proofErr w:type="spellEnd"/>
      <w:r w:rsidRPr="00365E04">
        <w:t xml:space="preserve"> – Sensible - </w:t>
      </w:r>
      <w:proofErr w:type="spellStart"/>
      <w:r w:rsidR="00C5394C">
        <w:t>Espinillas</w:t>
      </w:r>
      <w:proofErr w:type="spellEnd"/>
      <w:r w:rsidRPr="00365E04">
        <w:rPr>
          <w:rFonts w:hint="eastAsia"/>
        </w:rPr>
        <w:t xml:space="preserve"> </w:t>
      </w:r>
      <w:r w:rsidRPr="00365E04">
        <w:rPr>
          <w:rFonts w:cs="Times New Roman" w:hint="eastAsia"/>
        </w:rPr>
        <w:t>–</w:t>
      </w:r>
      <w:r w:rsidRPr="00365E04">
        <w:rPr>
          <w:rFonts w:hint="eastAsia"/>
        </w:rPr>
        <w:t xml:space="preserve"> Acn</w:t>
      </w:r>
      <w:r w:rsidRPr="00365E04">
        <w:rPr>
          <w:rFonts w:cs="Cambria" w:hint="eastAsia"/>
        </w:rPr>
        <w:t>é</w:t>
      </w:r>
      <w:r w:rsidRPr="00365E04">
        <w:rPr>
          <w:rFonts w:hint="eastAsia"/>
        </w:rPr>
        <w:t xml:space="preserve"> </w:t>
      </w:r>
      <w:r w:rsidRPr="00365E04">
        <w:rPr>
          <w:rFonts w:cs="Times New Roman" w:hint="eastAsia"/>
        </w:rPr>
        <w:t>–</w:t>
      </w:r>
      <w:r w:rsidRPr="00365E04">
        <w:rPr>
          <w:rFonts w:hint="eastAsia"/>
        </w:rPr>
        <w:t xml:space="preserve"> </w:t>
      </w:r>
      <w:proofErr w:type="spellStart"/>
      <w:r w:rsidRPr="00365E04">
        <w:rPr>
          <w:rFonts w:hint="eastAsia"/>
        </w:rPr>
        <w:t>Prurit</w:t>
      </w:r>
      <w:r w:rsidR="00C5394C">
        <w:t>o</w:t>
      </w:r>
      <w:proofErr w:type="spellEnd"/>
      <w:r w:rsidRPr="00365E04">
        <w:rPr>
          <w:rFonts w:hint="eastAsia"/>
        </w:rPr>
        <w:t xml:space="preserve"> </w:t>
      </w:r>
      <w:r w:rsidRPr="00365E04">
        <w:rPr>
          <w:rFonts w:cs="Times New Roman" w:hint="eastAsia"/>
        </w:rPr>
        <w:t>–</w:t>
      </w:r>
      <w:proofErr w:type="spellStart"/>
      <w:r w:rsidRPr="00365E04">
        <w:rPr>
          <w:rFonts w:hint="eastAsia"/>
        </w:rPr>
        <w:t>Ecz</w:t>
      </w:r>
      <w:r w:rsidR="00C5394C">
        <w:rPr>
          <w:rFonts w:cs="Cambria"/>
        </w:rPr>
        <w:t>e</w:t>
      </w:r>
      <w:r w:rsidRPr="00365E04">
        <w:rPr>
          <w:rFonts w:hint="eastAsia"/>
        </w:rPr>
        <w:t>ma</w:t>
      </w:r>
      <w:proofErr w:type="spellEnd"/>
      <w:r w:rsidRPr="00365E04">
        <w:rPr>
          <w:rFonts w:hint="eastAsia"/>
        </w:rPr>
        <w:t xml:space="preserve"> </w:t>
      </w:r>
      <w:r w:rsidRPr="00365E04">
        <w:rPr>
          <w:rFonts w:cs="Times New Roman" w:hint="eastAsia"/>
        </w:rPr>
        <w:t>–</w:t>
      </w:r>
      <w:r w:rsidRPr="00365E04">
        <w:rPr>
          <w:rFonts w:hint="eastAsia"/>
        </w:rPr>
        <w:t xml:space="preserve"> Psoriasis </w:t>
      </w:r>
      <w:r w:rsidRPr="00365E04">
        <w:rPr>
          <w:rFonts w:cs="Times New Roman" w:hint="eastAsia"/>
        </w:rPr>
        <w:t>–</w:t>
      </w:r>
      <w:r w:rsidRPr="00365E04">
        <w:rPr>
          <w:rFonts w:hint="eastAsia"/>
        </w:rPr>
        <w:t xml:space="preserve"> Herp</w:t>
      </w:r>
      <w:r w:rsidR="00C5394C">
        <w:t>es</w:t>
      </w:r>
      <w:r w:rsidRPr="00365E04">
        <w:rPr>
          <w:rFonts w:hint="eastAsia"/>
        </w:rPr>
        <w:t xml:space="preserve"> </w:t>
      </w:r>
      <w:r w:rsidRPr="00365E04">
        <w:rPr>
          <w:rFonts w:cs="Times New Roman" w:hint="eastAsia"/>
        </w:rPr>
        <w:t>–</w:t>
      </w:r>
      <w:r w:rsidRPr="00365E04">
        <w:rPr>
          <w:rFonts w:hint="eastAsia"/>
        </w:rPr>
        <w:t xml:space="preserve"> </w:t>
      </w:r>
      <w:proofErr w:type="spellStart"/>
      <w:r w:rsidRPr="00365E04">
        <w:rPr>
          <w:rFonts w:hint="eastAsia"/>
        </w:rPr>
        <w:t>Urtica</w:t>
      </w:r>
      <w:r w:rsidR="00C5394C">
        <w:t>ria</w:t>
      </w:r>
      <w:proofErr w:type="spellEnd"/>
      <w:r w:rsidRPr="00365E04">
        <w:t xml:space="preserve"> – </w:t>
      </w:r>
      <w:proofErr w:type="spellStart"/>
      <w:r w:rsidRPr="00365E04">
        <w:t>Transpira</w:t>
      </w:r>
      <w:r w:rsidR="00C5394C">
        <w:t>ción</w:t>
      </w:r>
      <w:proofErr w:type="spellEnd"/>
      <w:r w:rsidRPr="00365E04">
        <w:t xml:space="preserve"> – </w:t>
      </w:r>
      <w:proofErr w:type="spellStart"/>
      <w:r w:rsidRPr="00365E04">
        <w:t>M</w:t>
      </w:r>
      <w:r w:rsidR="00C5394C">
        <w:t>icosis</w:t>
      </w:r>
      <w:proofErr w:type="spellEnd"/>
      <w:r w:rsidRPr="00365E04">
        <w:t xml:space="preserve"> – </w:t>
      </w:r>
      <w:proofErr w:type="spellStart"/>
      <w:r w:rsidRPr="00365E04">
        <w:t>Verr</w:t>
      </w:r>
      <w:r w:rsidR="00C5394C">
        <w:t>ugas</w:t>
      </w:r>
      <w:proofErr w:type="spellEnd"/>
      <w:r w:rsidRPr="00365E04">
        <w:t xml:space="preserve"> – Zona </w:t>
      </w:r>
    </w:p>
    <w:p w14:paraId="7C8F35FC" w14:textId="11B2E285" w:rsidR="00081487" w:rsidRPr="00885C2F" w:rsidRDefault="00081487" w:rsidP="003A5796">
      <w:pPr>
        <w:pStyle w:val="ListParagraph"/>
      </w:pPr>
      <w:proofErr w:type="spellStart"/>
      <w:proofErr w:type="gramStart"/>
      <w:r w:rsidRPr="00885C2F">
        <w:rPr>
          <w:rFonts w:hint="eastAsia"/>
        </w:rPr>
        <w:t>C</w:t>
      </w:r>
      <w:r w:rsidR="00C5394C">
        <w:t>abello</w:t>
      </w:r>
      <w:proofErr w:type="spellEnd"/>
      <w:r w:rsidRPr="00885C2F">
        <w:rPr>
          <w:rFonts w:hint="eastAsia"/>
        </w:rPr>
        <w:t>:</w:t>
      </w:r>
      <w:proofErr w:type="gramEnd"/>
      <w:r w:rsidRPr="00885C2F">
        <w:rPr>
          <w:rFonts w:hint="eastAsia"/>
        </w:rPr>
        <w:t xml:space="preserve"> </w:t>
      </w:r>
      <w:proofErr w:type="spellStart"/>
      <w:r w:rsidRPr="00885C2F">
        <w:rPr>
          <w:rFonts w:hint="eastAsia"/>
        </w:rPr>
        <w:t>Pel</w:t>
      </w:r>
      <w:r w:rsidR="00C5394C">
        <w:t>ículas</w:t>
      </w:r>
      <w:proofErr w:type="spellEnd"/>
      <w:r w:rsidR="00C5394C">
        <w:t xml:space="preserve"> </w:t>
      </w:r>
      <w:proofErr w:type="spellStart"/>
      <w:r w:rsidR="00C5394C">
        <w:t>blancas</w:t>
      </w:r>
      <w:proofErr w:type="spellEnd"/>
      <w:r w:rsidRPr="00885C2F">
        <w:rPr>
          <w:rFonts w:hint="eastAsia"/>
        </w:rPr>
        <w:t xml:space="preserve"> </w:t>
      </w:r>
      <w:r w:rsidRPr="00885C2F">
        <w:rPr>
          <w:rFonts w:cs="Times New Roman" w:hint="eastAsia"/>
        </w:rPr>
        <w:t>–</w:t>
      </w:r>
      <w:r w:rsidRPr="00885C2F">
        <w:rPr>
          <w:rFonts w:hint="eastAsia"/>
        </w:rPr>
        <w:t xml:space="preserve"> </w:t>
      </w:r>
      <w:proofErr w:type="spellStart"/>
      <w:r w:rsidR="00C5394C">
        <w:t>Caída</w:t>
      </w:r>
      <w:proofErr w:type="spellEnd"/>
      <w:r w:rsidR="00C5394C">
        <w:t xml:space="preserve"> </w:t>
      </w:r>
      <w:proofErr w:type="spellStart"/>
      <w:r w:rsidR="00C5394C">
        <w:t>del</w:t>
      </w:r>
      <w:proofErr w:type="spellEnd"/>
      <w:r w:rsidR="00C5394C">
        <w:t xml:space="preserve"> </w:t>
      </w:r>
      <w:proofErr w:type="spellStart"/>
      <w:r w:rsidR="00C5394C">
        <w:t>cabello</w:t>
      </w:r>
      <w:proofErr w:type="spellEnd"/>
      <w:r w:rsidR="00C5394C">
        <w:t xml:space="preserve"> </w:t>
      </w:r>
      <w:proofErr w:type="spellStart"/>
      <w:r w:rsidR="00C5394C">
        <w:t>súbita</w:t>
      </w:r>
      <w:proofErr w:type="spellEnd"/>
      <w:r w:rsidRPr="00885C2F">
        <w:rPr>
          <w:rFonts w:hint="eastAsia"/>
        </w:rPr>
        <w:t xml:space="preserve"> </w:t>
      </w:r>
      <w:r w:rsidRPr="00885C2F">
        <w:rPr>
          <w:rFonts w:cs="Times New Roman" w:hint="eastAsia"/>
        </w:rPr>
        <w:t>–</w:t>
      </w:r>
      <w:r w:rsidRPr="00885C2F">
        <w:rPr>
          <w:rFonts w:hint="eastAsia"/>
        </w:rPr>
        <w:t xml:space="preserve"> </w:t>
      </w:r>
      <w:proofErr w:type="spellStart"/>
      <w:r w:rsidR="00C5394C">
        <w:t>Cabello</w:t>
      </w:r>
      <w:proofErr w:type="spellEnd"/>
      <w:r w:rsidR="00C5394C">
        <w:t xml:space="preserve"> </w:t>
      </w:r>
      <w:proofErr w:type="spellStart"/>
      <w:r w:rsidR="00C5394C">
        <w:t>grasoso</w:t>
      </w:r>
      <w:proofErr w:type="spellEnd"/>
      <w:r w:rsidRPr="00885C2F">
        <w:rPr>
          <w:rFonts w:hint="eastAsia"/>
        </w:rPr>
        <w:t xml:space="preserve"> </w:t>
      </w:r>
      <w:r w:rsidRPr="00885C2F">
        <w:rPr>
          <w:rFonts w:cs="Times New Roman" w:hint="eastAsia"/>
        </w:rPr>
        <w:t>–</w:t>
      </w:r>
      <w:r w:rsidRPr="00885C2F">
        <w:rPr>
          <w:rFonts w:hint="eastAsia"/>
        </w:rPr>
        <w:t xml:space="preserve"> </w:t>
      </w:r>
      <w:proofErr w:type="spellStart"/>
      <w:r w:rsidRPr="00885C2F">
        <w:rPr>
          <w:rFonts w:hint="eastAsia"/>
        </w:rPr>
        <w:t>C</w:t>
      </w:r>
      <w:r w:rsidR="00C5394C">
        <w:t>abello</w:t>
      </w:r>
      <w:proofErr w:type="spellEnd"/>
      <w:r w:rsidR="00C5394C">
        <w:t xml:space="preserve"> </w:t>
      </w:r>
      <w:proofErr w:type="spellStart"/>
      <w:r w:rsidR="00C5394C">
        <w:t>seco</w:t>
      </w:r>
      <w:proofErr w:type="spellEnd"/>
      <w:r w:rsidRPr="00885C2F">
        <w:rPr>
          <w:rFonts w:hint="eastAsia"/>
        </w:rPr>
        <w:t xml:space="preserve"> </w:t>
      </w:r>
      <w:r w:rsidRPr="00885C2F">
        <w:rPr>
          <w:rFonts w:cs="Times New Roman" w:hint="eastAsia"/>
        </w:rPr>
        <w:t>–</w:t>
      </w:r>
      <w:r w:rsidRPr="00885C2F">
        <w:rPr>
          <w:rFonts w:hint="eastAsia"/>
        </w:rPr>
        <w:t xml:space="preserve"> </w:t>
      </w:r>
      <w:proofErr w:type="spellStart"/>
      <w:r w:rsidR="00C5394C">
        <w:t>Cabello</w:t>
      </w:r>
      <w:proofErr w:type="spellEnd"/>
      <w:r w:rsidR="00C5394C">
        <w:t xml:space="preserve"> </w:t>
      </w:r>
      <w:proofErr w:type="spellStart"/>
      <w:r w:rsidR="00C5394C">
        <w:t>débil</w:t>
      </w:r>
      <w:proofErr w:type="spellEnd"/>
      <w:r w:rsidR="00C5394C">
        <w:t xml:space="preserve"> que se </w:t>
      </w:r>
      <w:proofErr w:type="spellStart"/>
      <w:r w:rsidR="00C5394C">
        <w:t>cae</w:t>
      </w:r>
      <w:proofErr w:type="spellEnd"/>
      <w:r w:rsidR="00C5394C">
        <w:t xml:space="preserve"> con </w:t>
      </w:r>
      <w:proofErr w:type="spellStart"/>
      <w:r w:rsidR="00C5394C">
        <w:t>facilidad</w:t>
      </w:r>
      <w:proofErr w:type="spellEnd"/>
      <w:r w:rsidRPr="00885C2F">
        <w:rPr>
          <w:rFonts w:hint="eastAsia"/>
        </w:rPr>
        <w:t xml:space="preserve"> </w:t>
      </w:r>
    </w:p>
    <w:p w14:paraId="1D16F28B" w14:textId="16A8BEA4" w:rsidR="00081487" w:rsidRPr="00885C2F" w:rsidRDefault="00C5394C" w:rsidP="003A5796">
      <w:pPr>
        <w:pStyle w:val="ListParagraph"/>
      </w:pPr>
      <w:proofErr w:type="spellStart"/>
      <w:proofErr w:type="gramStart"/>
      <w:r>
        <w:t>Uñas</w:t>
      </w:r>
      <w:proofErr w:type="spellEnd"/>
      <w:r w:rsidR="00081487" w:rsidRPr="00885C2F">
        <w:rPr>
          <w:rFonts w:hint="eastAsia"/>
        </w:rPr>
        <w:t>:</w:t>
      </w:r>
      <w:proofErr w:type="gramEnd"/>
      <w:r w:rsidR="00081487" w:rsidRPr="00885C2F">
        <w:rPr>
          <w:rFonts w:hint="eastAsia"/>
        </w:rPr>
        <w:t xml:space="preserve"> </w:t>
      </w:r>
      <w:proofErr w:type="spellStart"/>
      <w:r>
        <w:t>Estriadas</w:t>
      </w:r>
      <w:proofErr w:type="spellEnd"/>
      <w:r w:rsidR="00081487" w:rsidRPr="00885C2F">
        <w:rPr>
          <w:rFonts w:hint="eastAsia"/>
        </w:rPr>
        <w:t xml:space="preserve"> </w:t>
      </w:r>
      <w:r w:rsidR="00081487" w:rsidRPr="00885C2F">
        <w:rPr>
          <w:rFonts w:cs="Times New Roman" w:hint="eastAsia"/>
        </w:rPr>
        <w:t>–</w:t>
      </w:r>
      <w:r w:rsidR="00081487" w:rsidRPr="00885C2F">
        <w:rPr>
          <w:rFonts w:hint="eastAsia"/>
        </w:rPr>
        <w:t xml:space="preserve"> </w:t>
      </w:r>
      <w:proofErr w:type="spellStart"/>
      <w:r w:rsidR="003A5796">
        <w:t>D</w:t>
      </w:r>
      <w:r>
        <w:t>obles</w:t>
      </w:r>
      <w:proofErr w:type="spellEnd"/>
      <w:r w:rsidR="003A5796">
        <w:t xml:space="preserve"> – </w:t>
      </w:r>
      <w:r>
        <w:t>Suaves</w:t>
      </w:r>
      <w:r w:rsidR="003A5796">
        <w:t xml:space="preserve"> </w:t>
      </w:r>
      <w:r>
        <w:t>–</w:t>
      </w:r>
      <w:r w:rsidR="003A5796">
        <w:t xml:space="preserve"> </w:t>
      </w:r>
      <w:proofErr w:type="spellStart"/>
      <w:r>
        <w:t>Facilmente</w:t>
      </w:r>
      <w:proofErr w:type="spellEnd"/>
      <w:r>
        <w:t xml:space="preserve"> se </w:t>
      </w:r>
      <w:proofErr w:type="spellStart"/>
      <w:r>
        <w:t>quiebran</w:t>
      </w:r>
      <w:proofErr w:type="spellEnd"/>
      <w:r w:rsidR="00081487" w:rsidRPr="00885C2F">
        <w:rPr>
          <w:rFonts w:hint="eastAsia"/>
        </w:rPr>
        <w:t xml:space="preserve"> </w:t>
      </w:r>
      <w:r w:rsidR="00081487" w:rsidRPr="00885C2F">
        <w:rPr>
          <w:rFonts w:cs="Times New Roman" w:hint="eastAsia"/>
        </w:rPr>
        <w:t>–</w:t>
      </w:r>
      <w:r w:rsidR="00081487" w:rsidRPr="00885C2F">
        <w:rPr>
          <w:rFonts w:hint="eastAsia"/>
        </w:rPr>
        <w:t xml:space="preserve"> </w:t>
      </w:r>
      <w:r>
        <w:t xml:space="preserve">Con </w:t>
      </w:r>
      <w:proofErr w:type="spellStart"/>
      <w:r>
        <w:t>manchas</w:t>
      </w:r>
      <w:proofErr w:type="spellEnd"/>
      <w:r w:rsidR="00081487" w:rsidRPr="00885C2F">
        <w:rPr>
          <w:rFonts w:hint="eastAsia"/>
        </w:rPr>
        <w:t xml:space="preserve"> </w:t>
      </w:r>
      <w:r w:rsidR="00081487" w:rsidRPr="00885C2F">
        <w:rPr>
          <w:rFonts w:cs="Times New Roman" w:hint="eastAsia"/>
        </w:rPr>
        <w:t>–</w:t>
      </w:r>
      <w:r w:rsidR="00081487" w:rsidRPr="00885C2F">
        <w:rPr>
          <w:rFonts w:hint="eastAsia"/>
        </w:rPr>
        <w:t xml:space="preserve"> </w:t>
      </w:r>
      <w:proofErr w:type="spellStart"/>
      <w:r w:rsidR="00081487" w:rsidRPr="00885C2F">
        <w:rPr>
          <w:rFonts w:hint="eastAsia"/>
        </w:rPr>
        <w:t>M</w:t>
      </w:r>
      <w:r>
        <w:t>icosis</w:t>
      </w:r>
      <w:proofErr w:type="spellEnd"/>
      <w:r w:rsidR="00081487" w:rsidRPr="00885C2F">
        <w:t xml:space="preserve"> - </w:t>
      </w:r>
      <w:proofErr w:type="spellStart"/>
      <w:r w:rsidR="003A5796">
        <w:t>S</w:t>
      </w:r>
      <w:r>
        <w:t>ólidas</w:t>
      </w:r>
      <w:proofErr w:type="spellEnd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2F1CCDBA" w14:textId="77777777" w:rsidR="00A11181" w:rsidRPr="00A11181" w:rsidRDefault="00A11181" w:rsidP="00A11181">
      <w:pPr>
        <w:pStyle w:val="ListParagraph"/>
        <w:numPr>
          <w:ilvl w:val="0"/>
          <w:numId w:val="0"/>
        </w:numPr>
        <w:ind w:left="720"/>
      </w:pPr>
    </w:p>
    <w:p w14:paraId="49D28431" w14:textId="77777777" w:rsidR="00081487" w:rsidRPr="00A11181" w:rsidRDefault="00081487" w:rsidP="00864452">
      <w:pPr>
        <w:spacing w:line="480" w:lineRule="auto"/>
        <w:rPr>
          <w:rFonts w:ascii="Microsoft Yi Baiti" w:eastAsia="Microsoft Yi Baiti" w:hAnsi="Microsoft Yi Baiti" w:cstheme="majorHAnsi"/>
          <w:sz w:val="28"/>
          <w:szCs w:val="28"/>
        </w:rPr>
      </w:pPr>
    </w:p>
    <w:sectPr w:rsidR="00081487" w:rsidRPr="00A11181" w:rsidSect="00206C9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6DD32" w14:textId="77777777" w:rsidR="00E657C9" w:rsidRDefault="00E657C9" w:rsidP="007A7A1D">
      <w:r>
        <w:separator/>
      </w:r>
    </w:p>
  </w:endnote>
  <w:endnote w:type="continuationSeparator" w:id="0">
    <w:p w14:paraId="4C6E994D" w14:textId="77777777" w:rsidR="00E657C9" w:rsidRDefault="00E657C9" w:rsidP="007A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D7F0E5-E01D-5842-AA58-9C0FC2145E9A}"/>
    <w:embedBold r:id="rId2" w:fontKey="{4A3310CA-FE2F-C741-B129-C1404DC5A0BC}"/>
    <w:embedItalic r:id="rId3" w:fontKey="{58DBECB9-6287-2349-A2BD-66516341F8C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CA238F3-777E-B64C-9935-9BF3692F50E4}"/>
  </w:font>
  <w:font w:name="Rubik">
    <w:altName w:val="Arial"/>
    <w:panose1 w:val="020B0604020202020204"/>
    <w:charset w:val="00"/>
    <w:family w:val="auto"/>
    <w:pitch w:val="variable"/>
    <w:sig w:usb0="A0000A6F" w:usb1="4000205B" w:usb2="00000000" w:usb3="00000000" w:csb0="000000B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ED355AB-11C5-794E-BDB6-4BFEBE0573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D9A8713-C135-5E40-A22F-169CD9078E6B}"/>
  </w:font>
  <w:font w:name="Quicksand">
    <w:altName w:val="Calibri"/>
    <w:panose1 w:val="020B0604020202020204"/>
    <w:charset w:val="00"/>
    <w:family w:val="auto"/>
    <w:pitch w:val="variable"/>
    <w:sig w:usb0="A00000FF" w:usb1="4000205B" w:usb2="00000000" w:usb3="00000000" w:csb0="00000193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  <w:embedRegular r:id="rId13" w:fontKey="{30EA99D8-0CF2-4B45-917E-4E68858CA83F}"/>
    <w:embedBold r:id="rId14" w:fontKey="{62C0C936-2C9E-2644-A54D-02302340E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453CA3F-ADF5-E84C-9071-C341CA58F88E}"/>
    <w:embedBold r:id="rId16" w:fontKey="{7DD02B83-F7A7-F943-913B-D7FE06FE7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7B217" w14:textId="41942E75" w:rsidR="00AF64D3" w:rsidRPr="00C75F86" w:rsidRDefault="00993E2E" w:rsidP="007A7A1D">
    <w:pPr>
      <w:pStyle w:val="Footer"/>
      <w:rPr>
        <w:szCs w:val="20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7EE5D5E" wp14:editId="2E8096AC">
              <wp:simplePos x="0" y="0"/>
              <wp:positionH relativeFrom="column">
                <wp:posOffset>-912495</wp:posOffset>
              </wp:positionH>
              <wp:positionV relativeFrom="paragraph">
                <wp:posOffset>-6985</wp:posOffset>
              </wp:positionV>
              <wp:extent cx="876300" cy="1619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1619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633F17" id="Rectangle 3" o:spid="_x0000_s1026" style="position:absolute;margin-left:-71.85pt;margin-top:-.55pt;width:69pt;height:12.75pt;z-index:-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" fillcolor="#e88d73 [3205]" stroked="f" strokeweight="1pt"/>
          </w:pict>
        </mc:Fallback>
      </mc:AlternateContent>
    </w:r>
    <w:r w:rsidR="00510BF6">
      <w:rPr>
        <w:noProof/>
        <w:szCs w:val="20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6210ED1" wp14:editId="0D422299">
              <wp:simplePos x="0" y="0"/>
              <wp:positionH relativeFrom="column">
                <wp:posOffset>5791083</wp:posOffset>
              </wp:positionH>
              <wp:positionV relativeFrom="paragraph">
                <wp:posOffset>68896</wp:posOffset>
              </wp:positionV>
              <wp:extent cx="58301" cy="58301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301" cy="5830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D1626" id="Rectangle 2" o:spid="_x0000_s1026" style="position:absolute;margin-left:456pt;margin-top:5.4pt;width:4.6pt;height:4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" fillcolor="#e88d73 [3205]" stroked="f" strokeweight="1pt"/>
          </w:pict>
        </mc:Fallback>
      </mc:AlternateContent>
    </w:r>
    <w:r w:rsidR="0069333B">
      <w:rPr>
        <w:noProof/>
        <w:szCs w:val="20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3D3603AD" wp14:editId="5C37D13F">
              <wp:simplePos x="0" y="0"/>
              <wp:positionH relativeFrom="column">
                <wp:posOffset>6671810</wp:posOffset>
              </wp:positionH>
              <wp:positionV relativeFrom="paragraph">
                <wp:posOffset>74646</wp:posOffset>
              </wp:positionV>
              <wp:extent cx="49651" cy="49650"/>
              <wp:effectExtent l="0" t="0" r="762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51" cy="496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04174" id="Rectangle 4" o:spid="_x0000_s1026" style="position:absolute;margin-left:525.35pt;margin-top:5.9pt;width:3.9pt;height:3.9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" fillcolor="#e88d73 [3205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CF210" w14:textId="45796550" w:rsidR="00BF2BDA" w:rsidRPr="00BF2BDA" w:rsidRDefault="00BF2BDA">
    <w:pPr>
      <w:pStyle w:val="Footer"/>
      <w:rPr>
        <w:b/>
        <w:bCs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2F320E79" wp14:editId="2E6214CB">
              <wp:simplePos x="0" y="0"/>
              <wp:positionH relativeFrom="column">
                <wp:posOffset>-982345</wp:posOffset>
              </wp:positionH>
              <wp:positionV relativeFrom="page">
                <wp:posOffset>9931400</wp:posOffset>
              </wp:positionV>
              <wp:extent cx="876300" cy="161925"/>
              <wp:effectExtent l="0" t="0" r="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1619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8859FA" id="Rectangle 7" o:spid="_x0000_s1026" style="position:absolute;margin-left:-77.35pt;margin-top:782pt;width:69pt;height:12.75pt;z-index:-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" fillcolor="#e88d73 [3205]" stroked="f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ACCA0" w14:textId="77777777" w:rsidR="00E657C9" w:rsidRDefault="00E657C9" w:rsidP="007A7A1D">
      <w:r>
        <w:separator/>
      </w:r>
    </w:p>
  </w:footnote>
  <w:footnote w:type="continuationSeparator" w:id="0">
    <w:p w14:paraId="5A58F91A" w14:textId="77777777" w:rsidR="00E657C9" w:rsidRDefault="00E657C9" w:rsidP="007A7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45738" w14:textId="5E020267" w:rsidR="00AF64D3" w:rsidRPr="00B64C5B" w:rsidRDefault="00801036" w:rsidP="003A5796">
    <w:pPr>
      <w:pStyle w:val="Header"/>
      <w:tabs>
        <w:tab w:val="clear" w:pos="4536"/>
        <w:tab w:val="clear" w:pos="9072"/>
        <w:tab w:val="left" w:pos="1019"/>
      </w:tabs>
    </w:pPr>
    <w:r>
      <w:rPr>
        <w:noProof/>
      </w:rPr>
      <w:drawing>
        <wp:anchor distT="0" distB="0" distL="114300" distR="114300" simplePos="0" relativeHeight="251691520" behindDoc="0" locked="0" layoutInCell="1" allowOverlap="1" wp14:anchorId="4517A4F0" wp14:editId="371F6B2C">
          <wp:simplePos x="0" y="0"/>
          <wp:positionH relativeFrom="margin">
            <wp:posOffset>5165707</wp:posOffset>
          </wp:positionH>
          <wp:positionV relativeFrom="margin">
            <wp:posOffset>-863110</wp:posOffset>
          </wp:positionV>
          <wp:extent cx="1184910" cy="381000"/>
          <wp:effectExtent l="0" t="0" r="0" b="0"/>
          <wp:wrapSquare wrapText="bothSides"/>
          <wp:docPr id="15" name="Graphiqu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qu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1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E17" w:rsidRPr="007A7A1D">
      <w:rPr>
        <w:noProof/>
        <w:color w:val="36796A" w:themeColor="accent1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B5F449C" wp14:editId="20D7F568">
              <wp:simplePos x="0" y="0"/>
              <wp:positionH relativeFrom="margin">
                <wp:posOffset>5314950</wp:posOffset>
              </wp:positionH>
              <wp:positionV relativeFrom="paragraph">
                <wp:posOffset>149225</wp:posOffset>
              </wp:positionV>
              <wp:extent cx="981075" cy="20955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0F7CB3" w14:textId="77777777" w:rsidR="00AF64D3" w:rsidRPr="00E91FA4" w:rsidRDefault="00AF64D3" w:rsidP="007A7A1D">
                          <w:pPr>
                            <w:rPr>
                              <w:sz w:val="12"/>
                              <w:szCs w:val="14"/>
                            </w:rPr>
                          </w:pPr>
                          <w:r w:rsidRPr="00E91FA4">
                            <w:rPr>
                              <w:sz w:val="12"/>
                              <w:szCs w:val="14"/>
                            </w:rPr>
                            <w:t>Tous droits réservés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F449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pt;margin-top:11.75pt;width:77.25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" filled="f" stroked="f">
              <v:textbox>
                <w:txbxContent>
                  <w:p w14:paraId="1B0F7CB3" w14:textId="77777777" w:rsidR="00AF64D3" w:rsidRPr="00E91FA4" w:rsidRDefault="00AF64D3" w:rsidP="007A7A1D">
                    <w:pPr>
                      <w:rPr>
                        <w:sz w:val="12"/>
                        <w:szCs w:val="14"/>
                      </w:rPr>
                    </w:pPr>
                    <w:r w:rsidRPr="00E91FA4">
                      <w:rPr>
                        <w:sz w:val="12"/>
                        <w:szCs w:val="14"/>
                      </w:rPr>
                      <w:t>Tous droits réservés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A5796">
      <w:rPr>
        <w:rFonts w:asciiTheme="majorHAnsi" w:hAnsiTheme="majorHAnsi"/>
        <w:sz w:val="24"/>
        <w:szCs w:val="28"/>
      </w:rPr>
      <w:t xml:space="preserve"> </w:t>
    </w:r>
  </w:p>
  <w:p w14:paraId="5AF2BC2F" w14:textId="77777777" w:rsidR="00AF64D3" w:rsidRDefault="00AF64D3" w:rsidP="007A7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03488" w14:textId="4C5C590A" w:rsidR="004E2FB6" w:rsidRDefault="004E2FB6">
    <w:pPr>
      <w:pStyle w:val="Header"/>
    </w:pPr>
    <w:r>
      <w:rPr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55D9338E" wp14:editId="773D8E27">
              <wp:simplePos x="0" y="0"/>
              <wp:positionH relativeFrom="column">
                <wp:posOffset>808235</wp:posOffset>
              </wp:positionH>
              <wp:positionV relativeFrom="paragraph">
                <wp:posOffset>19050</wp:posOffset>
              </wp:positionV>
              <wp:extent cx="45719" cy="49290"/>
              <wp:effectExtent l="0" t="0" r="18415" b="14605"/>
              <wp:wrapNone/>
              <wp:docPr id="23794849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45719" cy="4929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E4BAFB" id="Oval 1" o:spid="_x0000_s1026" style="position:absolute;margin-left:63.65pt;margin-top:1.5pt;width:3.6pt;height:3.9pt;flip:x 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" fillcolor="#36796a [3204]" strokecolor="#08110f [484]" strokeweight="1pt">
              <v:stroke joinstyle="miter"/>
            </v:oval>
          </w:pict>
        </mc:Fallback>
      </mc:AlternateContent>
    </w:r>
    <w:r w:rsidR="00801036" w:rsidRPr="004E2FB6">
      <w:rPr>
        <w:noProof/>
        <w:sz w:val="13"/>
        <w:szCs w:val="13"/>
      </w:rPr>
      <w:drawing>
        <wp:anchor distT="0" distB="0" distL="114300" distR="114300" simplePos="0" relativeHeight="251690496" behindDoc="0" locked="0" layoutInCell="1" allowOverlap="1" wp14:anchorId="64635013" wp14:editId="5DB9C24F">
          <wp:simplePos x="0" y="0"/>
          <wp:positionH relativeFrom="margin">
            <wp:posOffset>5203190</wp:posOffset>
          </wp:positionH>
          <wp:positionV relativeFrom="margin">
            <wp:posOffset>-671647</wp:posOffset>
          </wp:positionV>
          <wp:extent cx="1131683" cy="364220"/>
          <wp:effectExtent l="0" t="0" r="0" b="4445"/>
          <wp:wrapSquare wrapText="bothSides"/>
          <wp:docPr id="12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qu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683" cy="36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6C9B" w:rsidRPr="004E2FB6">
      <w:rPr>
        <w:noProof/>
        <w:sz w:val="13"/>
        <w:szCs w:val="13"/>
      </w:rPr>
      <mc:AlternateContent>
        <mc:Choice Requires="wps">
          <w:drawing>
            <wp:anchor distT="45720" distB="45720" distL="114300" distR="114300" simplePos="0" relativeHeight="251688448" behindDoc="0" locked="0" layoutInCell="1" allowOverlap="1" wp14:anchorId="1D0A0E62" wp14:editId="4048732F">
              <wp:simplePos x="0" y="0"/>
              <wp:positionH relativeFrom="margin">
                <wp:posOffset>5353050</wp:posOffset>
              </wp:positionH>
              <wp:positionV relativeFrom="paragraph">
                <wp:posOffset>111125</wp:posOffset>
              </wp:positionV>
              <wp:extent cx="981075" cy="209550"/>
              <wp:effectExtent l="0" t="0" r="0" b="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DAB320" w14:textId="77777777" w:rsidR="00206C9B" w:rsidRPr="00E91FA4" w:rsidRDefault="00206C9B" w:rsidP="00206C9B">
                          <w:pPr>
                            <w:rPr>
                              <w:sz w:val="12"/>
                              <w:szCs w:val="14"/>
                            </w:rPr>
                          </w:pPr>
                          <w:r w:rsidRPr="00E91FA4">
                            <w:rPr>
                              <w:sz w:val="12"/>
                              <w:szCs w:val="14"/>
                            </w:rPr>
                            <w:t>Tous droits réservés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0A0E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1.5pt;margin-top:8.75pt;width:77.25pt;height:16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" filled="f" stroked="f">
              <v:textbox>
                <w:txbxContent>
                  <w:p w14:paraId="07DAB320" w14:textId="77777777" w:rsidR="00206C9B" w:rsidRPr="00E91FA4" w:rsidRDefault="00206C9B" w:rsidP="00206C9B">
                    <w:pPr>
                      <w:rPr>
                        <w:sz w:val="12"/>
                        <w:szCs w:val="14"/>
                      </w:rPr>
                    </w:pPr>
                    <w:r w:rsidRPr="00E91FA4">
                      <w:rPr>
                        <w:sz w:val="12"/>
                        <w:szCs w:val="14"/>
                      </w:rPr>
                      <w:t>Tous droits réservés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E2FB6">
      <w:rPr>
        <w:sz w:val="13"/>
        <w:szCs w:val="13"/>
      </w:rPr>
      <w:t>Lorena</w:t>
    </w:r>
    <w:r>
      <w:t xml:space="preserve"> </w:t>
    </w:r>
    <w:proofErr w:type="spellStart"/>
    <w:r w:rsidRPr="004E2FB6">
      <w:rPr>
        <w:sz w:val="13"/>
        <w:szCs w:val="13"/>
      </w:rPr>
      <w:t>Loarca</w:t>
    </w:r>
    <w:proofErr w:type="spellEnd"/>
    <w:r>
      <w:rPr>
        <w:sz w:val="13"/>
        <w:szCs w:val="13"/>
      </w:rPr>
      <w:t xml:space="preserve">, PhD       </w:t>
    </w:r>
    <w:proofErr w:type="spellStart"/>
    <w:r>
      <w:rPr>
        <w:sz w:val="13"/>
        <w:szCs w:val="13"/>
      </w:rPr>
      <w:t>Natur</w:t>
    </w:r>
    <w:r w:rsidR="00A11181">
      <w:rPr>
        <w:sz w:val="13"/>
        <w:szCs w:val="13"/>
      </w:rPr>
      <w:t>ópata</w:t>
    </w:r>
    <w:proofErr w:type="spellEnd"/>
    <w:r w:rsidR="00A11181">
      <w:rPr>
        <w:sz w:val="13"/>
        <w:szCs w:val="13"/>
      </w:rPr>
      <w:t xml:space="preserve"> </w:t>
    </w:r>
    <w:proofErr w:type="spellStart"/>
    <w:r w:rsidR="00A11181">
      <w:rPr>
        <w:sz w:val="13"/>
        <w:szCs w:val="13"/>
      </w:rPr>
      <w:t>Hildegardiana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81291"/>
    <w:multiLevelType w:val="hybridMultilevel"/>
    <w:tmpl w:val="3326A1D0"/>
    <w:lvl w:ilvl="0" w:tplc="0F324F0A">
      <w:start w:val="1"/>
      <w:numFmt w:val="decimal"/>
      <w:pStyle w:val="TOC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419F"/>
    <w:multiLevelType w:val="hybridMultilevel"/>
    <w:tmpl w:val="1B34FDEA"/>
    <w:lvl w:ilvl="0" w:tplc="A13E3B4C"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color w:val="E88D73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068C4"/>
    <w:multiLevelType w:val="hybridMultilevel"/>
    <w:tmpl w:val="0436CDB2"/>
    <w:lvl w:ilvl="0" w:tplc="B0BEEBDE"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theme="minorHAnsi" w:hint="default"/>
        <w:color w:val="E88D73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B41D9"/>
    <w:multiLevelType w:val="multilevel"/>
    <w:tmpl w:val="71DC8A74"/>
    <w:styleLink w:val="LISTEPUCEOCRP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8D73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E88D73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E88D73" w:themeColor="accen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E88D73" w:themeColor="accen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E88D73" w:themeColor="accen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E88D73" w:themeColor="accen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E88D73" w:themeColor="accen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color w:val="E88D73" w:themeColor="accen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E88D73" w:themeColor="accent2"/>
      </w:rPr>
    </w:lvl>
  </w:abstractNum>
  <w:abstractNum w:abstractNumId="4" w15:restartNumberingAfterBreak="0">
    <w:nsid w:val="286D2AF1"/>
    <w:multiLevelType w:val="multilevel"/>
    <w:tmpl w:val="D990FDFC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8760DB"/>
    <w:multiLevelType w:val="hybridMultilevel"/>
    <w:tmpl w:val="C646DD88"/>
    <w:lvl w:ilvl="0" w:tplc="5F2230FC">
      <w:start w:val="1"/>
      <w:numFmt w:val="bullet"/>
      <w:pStyle w:val="Legendecitation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0A544F6"/>
    <w:multiLevelType w:val="multilevel"/>
    <w:tmpl w:val="040C001D"/>
    <w:styleLink w:val="Listeactuel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8A51D1D"/>
    <w:multiLevelType w:val="multilevel"/>
    <w:tmpl w:val="040C001D"/>
    <w:styleLink w:val="Listeactuel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03791241">
    <w:abstractNumId w:val="3"/>
  </w:num>
  <w:num w:numId="2" w16cid:durableId="2113893003">
    <w:abstractNumId w:val="2"/>
  </w:num>
  <w:num w:numId="3" w16cid:durableId="909265844">
    <w:abstractNumId w:val="7"/>
  </w:num>
  <w:num w:numId="4" w16cid:durableId="673217446">
    <w:abstractNumId w:val="0"/>
  </w:num>
  <w:num w:numId="5" w16cid:durableId="1410038442">
    <w:abstractNumId w:val="6"/>
  </w:num>
  <w:num w:numId="6" w16cid:durableId="954022927">
    <w:abstractNumId w:val="4"/>
  </w:num>
  <w:num w:numId="7" w16cid:durableId="1796287094">
    <w:abstractNumId w:val="1"/>
  </w:num>
  <w:num w:numId="8" w16cid:durableId="68768314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0BE"/>
    <w:rsid w:val="00000A1C"/>
    <w:rsid w:val="000178CC"/>
    <w:rsid w:val="00017E7D"/>
    <w:rsid w:val="000204E2"/>
    <w:rsid w:val="0002409D"/>
    <w:rsid w:val="00034DDC"/>
    <w:rsid w:val="00050E39"/>
    <w:rsid w:val="0005253A"/>
    <w:rsid w:val="00055A9E"/>
    <w:rsid w:val="00057ECE"/>
    <w:rsid w:val="00061291"/>
    <w:rsid w:val="000623A9"/>
    <w:rsid w:val="00081487"/>
    <w:rsid w:val="00086CF1"/>
    <w:rsid w:val="000A22CA"/>
    <w:rsid w:val="000A716C"/>
    <w:rsid w:val="000A7388"/>
    <w:rsid w:val="000D493A"/>
    <w:rsid w:val="000E1F0B"/>
    <w:rsid w:val="000F46F0"/>
    <w:rsid w:val="000F51A1"/>
    <w:rsid w:val="000F668D"/>
    <w:rsid w:val="000F7FFB"/>
    <w:rsid w:val="00107036"/>
    <w:rsid w:val="001115E5"/>
    <w:rsid w:val="001143E8"/>
    <w:rsid w:val="00116ED7"/>
    <w:rsid w:val="00117A40"/>
    <w:rsid w:val="00120E17"/>
    <w:rsid w:val="00135091"/>
    <w:rsid w:val="0015689D"/>
    <w:rsid w:val="00157517"/>
    <w:rsid w:val="00165825"/>
    <w:rsid w:val="0017436F"/>
    <w:rsid w:val="00176181"/>
    <w:rsid w:val="00184514"/>
    <w:rsid w:val="001A2F1F"/>
    <w:rsid w:val="001A318A"/>
    <w:rsid w:val="001C49C0"/>
    <w:rsid w:val="001C4E01"/>
    <w:rsid w:val="001D3AFF"/>
    <w:rsid w:val="00206AE2"/>
    <w:rsid w:val="00206C9B"/>
    <w:rsid w:val="0022146B"/>
    <w:rsid w:val="002347E5"/>
    <w:rsid w:val="00234F29"/>
    <w:rsid w:val="00255D0A"/>
    <w:rsid w:val="00257993"/>
    <w:rsid w:val="00257B7E"/>
    <w:rsid w:val="00265D75"/>
    <w:rsid w:val="0027782F"/>
    <w:rsid w:val="002830BE"/>
    <w:rsid w:val="00283CE1"/>
    <w:rsid w:val="0029120E"/>
    <w:rsid w:val="002947D3"/>
    <w:rsid w:val="002A4D5B"/>
    <w:rsid w:val="002C2162"/>
    <w:rsid w:val="002E051E"/>
    <w:rsid w:val="002E4B18"/>
    <w:rsid w:val="002F20CB"/>
    <w:rsid w:val="002F4BD8"/>
    <w:rsid w:val="00323315"/>
    <w:rsid w:val="00324C61"/>
    <w:rsid w:val="003256E0"/>
    <w:rsid w:val="00331874"/>
    <w:rsid w:val="00340618"/>
    <w:rsid w:val="00360AC3"/>
    <w:rsid w:val="00360F0E"/>
    <w:rsid w:val="00364059"/>
    <w:rsid w:val="00365E04"/>
    <w:rsid w:val="00366BCD"/>
    <w:rsid w:val="00392BDC"/>
    <w:rsid w:val="00397ABC"/>
    <w:rsid w:val="003A5796"/>
    <w:rsid w:val="003A5AC1"/>
    <w:rsid w:val="003C1589"/>
    <w:rsid w:val="003C4E45"/>
    <w:rsid w:val="003C4F66"/>
    <w:rsid w:val="003D0EE8"/>
    <w:rsid w:val="003E4AFE"/>
    <w:rsid w:val="00401D86"/>
    <w:rsid w:val="0040468B"/>
    <w:rsid w:val="00406957"/>
    <w:rsid w:val="00411C5E"/>
    <w:rsid w:val="00423FEF"/>
    <w:rsid w:val="00424017"/>
    <w:rsid w:val="00442DC4"/>
    <w:rsid w:val="004608C7"/>
    <w:rsid w:val="00465F7F"/>
    <w:rsid w:val="00483113"/>
    <w:rsid w:val="00483543"/>
    <w:rsid w:val="004A41BF"/>
    <w:rsid w:val="004B6B4C"/>
    <w:rsid w:val="004E16C6"/>
    <w:rsid w:val="004E2FB6"/>
    <w:rsid w:val="004E7603"/>
    <w:rsid w:val="004F1473"/>
    <w:rsid w:val="004F1689"/>
    <w:rsid w:val="004F3F08"/>
    <w:rsid w:val="0050198F"/>
    <w:rsid w:val="00510BF6"/>
    <w:rsid w:val="0051320E"/>
    <w:rsid w:val="00513E32"/>
    <w:rsid w:val="00516E83"/>
    <w:rsid w:val="00520B2B"/>
    <w:rsid w:val="005252B6"/>
    <w:rsid w:val="0053661B"/>
    <w:rsid w:val="005420EE"/>
    <w:rsid w:val="00552E2B"/>
    <w:rsid w:val="00572817"/>
    <w:rsid w:val="005831B4"/>
    <w:rsid w:val="00584F67"/>
    <w:rsid w:val="00595C5D"/>
    <w:rsid w:val="005A4CDD"/>
    <w:rsid w:val="005A5BAD"/>
    <w:rsid w:val="005B6151"/>
    <w:rsid w:val="005B6CE7"/>
    <w:rsid w:val="005B7B10"/>
    <w:rsid w:val="005C159C"/>
    <w:rsid w:val="005C1A3E"/>
    <w:rsid w:val="005D60CA"/>
    <w:rsid w:val="005E4B4F"/>
    <w:rsid w:val="00612711"/>
    <w:rsid w:val="0061304B"/>
    <w:rsid w:val="00616E68"/>
    <w:rsid w:val="00617E08"/>
    <w:rsid w:val="00620086"/>
    <w:rsid w:val="00621A6F"/>
    <w:rsid w:val="0063190C"/>
    <w:rsid w:val="00634577"/>
    <w:rsid w:val="00636683"/>
    <w:rsid w:val="00640C9C"/>
    <w:rsid w:val="00645F7B"/>
    <w:rsid w:val="006528F2"/>
    <w:rsid w:val="00652C4A"/>
    <w:rsid w:val="00663443"/>
    <w:rsid w:val="0068180F"/>
    <w:rsid w:val="00690CEC"/>
    <w:rsid w:val="0069333B"/>
    <w:rsid w:val="006A10AE"/>
    <w:rsid w:val="006A4E93"/>
    <w:rsid w:val="006C2AD0"/>
    <w:rsid w:val="006C3ADA"/>
    <w:rsid w:val="006C7AF9"/>
    <w:rsid w:val="006C7F11"/>
    <w:rsid w:val="006D3392"/>
    <w:rsid w:val="006D6F78"/>
    <w:rsid w:val="006D7A3A"/>
    <w:rsid w:val="006E1122"/>
    <w:rsid w:val="006F162F"/>
    <w:rsid w:val="006F2B26"/>
    <w:rsid w:val="006F466E"/>
    <w:rsid w:val="00701E2B"/>
    <w:rsid w:val="0071484B"/>
    <w:rsid w:val="00721B2F"/>
    <w:rsid w:val="00740832"/>
    <w:rsid w:val="0075571E"/>
    <w:rsid w:val="0076065B"/>
    <w:rsid w:val="00767566"/>
    <w:rsid w:val="00771E9E"/>
    <w:rsid w:val="00780383"/>
    <w:rsid w:val="007A38AE"/>
    <w:rsid w:val="007A6700"/>
    <w:rsid w:val="007A7A1D"/>
    <w:rsid w:val="007B0A2D"/>
    <w:rsid w:val="007B1028"/>
    <w:rsid w:val="007C34B5"/>
    <w:rsid w:val="007C7554"/>
    <w:rsid w:val="007C79BB"/>
    <w:rsid w:val="007E62E1"/>
    <w:rsid w:val="007F652F"/>
    <w:rsid w:val="00801036"/>
    <w:rsid w:val="00811BA6"/>
    <w:rsid w:val="00813F63"/>
    <w:rsid w:val="00814658"/>
    <w:rsid w:val="00817B12"/>
    <w:rsid w:val="008225BD"/>
    <w:rsid w:val="00822648"/>
    <w:rsid w:val="008228F7"/>
    <w:rsid w:val="00823D54"/>
    <w:rsid w:val="00826189"/>
    <w:rsid w:val="00826A98"/>
    <w:rsid w:val="00835FB3"/>
    <w:rsid w:val="008456CE"/>
    <w:rsid w:val="00846114"/>
    <w:rsid w:val="00860E9B"/>
    <w:rsid w:val="00864452"/>
    <w:rsid w:val="00864659"/>
    <w:rsid w:val="00875847"/>
    <w:rsid w:val="00876F7F"/>
    <w:rsid w:val="008828F0"/>
    <w:rsid w:val="00882DA5"/>
    <w:rsid w:val="00883B90"/>
    <w:rsid w:val="00886A2E"/>
    <w:rsid w:val="008A34DD"/>
    <w:rsid w:val="008A5204"/>
    <w:rsid w:val="008B6357"/>
    <w:rsid w:val="008C52AE"/>
    <w:rsid w:val="008C7655"/>
    <w:rsid w:val="008C7B77"/>
    <w:rsid w:val="008F134B"/>
    <w:rsid w:val="00901C87"/>
    <w:rsid w:val="00906E2E"/>
    <w:rsid w:val="00913491"/>
    <w:rsid w:val="00921CB1"/>
    <w:rsid w:val="00924026"/>
    <w:rsid w:val="00944079"/>
    <w:rsid w:val="009466AD"/>
    <w:rsid w:val="00952E29"/>
    <w:rsid w:val="00962565"/>
    <w:rsid w:val="009637BC"/>
    <w:rsid w:val="0096381E"/>
    <w:rsid w:val="00963B47"/>
    <w:rsid w:val="00965056"/>
    <w:rsid w:val="0096584E"/>
    <w:rsid w:val="0097744B"/>
    <w:rsid w:val="00993E2E"/>
    <w:rsid w:val="009961D9"/>
    <w:rsid w:val="009A4D5C"/>
    <w:rsid w:val="009A58A5"/>
    <w:rsid w:val="009A6BB9"/>
    <w:rsid w:val="009B1B90"/>
    <w:rsid w:val="009B56D3"/>
    <w:rsid w:val="009B7032"/>
    <w:rsid w:val="009C5155"/>
    <w:rsid w:val="009C7249"/>
    <w:rsid w:val="009D3227"/>
    <w:rsid w:val="009D5682"/>
    <w:rsid w:val="009E1592"/>
    <w:rsid w:val="009E16B1"/>
    <w:rsid w:val="009E326B"/>
    <w:rsid w:val="009E3545"/>
    <w:rsid w:val="009F4A81"/>
    <w:rsid w:val="00A035AA"/>
    <w:rsid w:val="00A068D9"/>
    <w:rsid w:val="00A11181"/>
    <w:rsid w:val="00A13829"/>
    <w:rsid w:val="00A152A4"/>
    <w:rsid w:val="00A15852"/>
    <w:rsid w:val="00A17B2E"/>
    <w:rsid w:val="00A31BDE"/>
    <w:rsid w:val="00A36757"/>
    <w:rsid w:val="00A4656C"/>
    <w:rsid w:val="00A559A1"/>
    <w:rsid w:val="00A6492C"/>
    <w:rsid w:val="00A70CCF"/>
    <w:rsid w:val="00A714EE"/>
    <w:rsid w:val="00A736BD"/>
    <w:rsid w:val="00A769D4"/>
    <w:rsid w:val="00A8416B"/>
    <w:rsid w:val="00AA5730"/>
    <w:rsid w:val="00AB1380"/>
    <w:rsid w:val="00AC1AFF"/>
    <w:rsid w:val="00AD379A"/>
    <w:rsid w:val="00AF64D3"/>
    <w:rsid w:val="00AF6AD9"/>
    <w:rsid w:val="00B1147D"/>
    <w:rsid w:val="00B27AE0"/>
    <w:rsid w:val="00B31881"/>
    <w:rsid w:val="00B368FF"/>
    <w:rsid w:val="00B43DD1"/>
    <w:rsid w:val="00B44179"/>
    <w:rsid w:val="00B64C5B"/>
    <w:rsid w:val="00B83255"/>
    <w:rsid w:val="00B8771F"/>
    <w:rsid w:val="00B955C8"/>
    <w:rsid w:val="00B97691"/>
    <w:rsid w:val="00BA36B7"/>
    <w:rsid w:val="00BC0FB1"/>
    <w:rsid w:val="00BC29AC"/>
    <w:rsid w:val="00BD677C"/>
    <w:rsid w:val="00BF2BDA"/>
    <w:rsid w:val="00BF30C8"/>
    <w:rsid w:val="00BF7663"/>
    <w:rsid w:val="00C00B97"/>
    <w:rsid w:val="00C2054F"/>
    <w:rsid w:val="00C20D59"/>
    <w:rsid w:val="00C239C6"/>
    <w:rsid w:val="00C33BA3"/>
    <w:rsid w:val="00C52586"/>
    <w:rsid w:val="00C5394C"/>
    <w:rsid w:val="00C61E19"/>
    <w:rsid w:val="00C71CDA"/>
    <w:rsid w:val="00C74524"/>
    <w:rsid w:val="00C75498"/>
    <w:rsid w:val="00C75F86"/>
    <w:rsid w:val="00C75FC3"/>
    <w:rsid w:val="00C80A39"/>
    <w:rsid w:val="00C82983"/>
    <w:rsid w:val="00C82C84"/>
    <w:rsid w:val="00C83060"/>
    <w:rsid w:val="00CA17ED"/>
    <w:rsid w:val="00CB17D6"/>
    <w:rsid w:val="00CB5F8E"/>
    <w:rsid w:val="00CB6ED2"/>
    <w:rsid w:val="00CC56B7"/>
    <w:rsid w:val="00CC733F"/>
    <w:rsid w:val="00CD508D"/>
    <w:rsid w:val="00CE1B7A"/>
    <w:rsid w:val="00CF2290"/>
    <w:rsid w:val="00CF7050"/>
    <w:rsid w:val="00D04F7F"/>
    <w:rsid w:val="00D138F5"/>
    <w:rsid w:val="00D150A2"/>
    <w:rsid w:val="00D26AA8"/>
    <w:rsid w:val="00D30965"/>
    <w:rsid w:val="00D44513"/>
    <w:rsid w:val="00D44E65"/>
    <w:rsid w:val="00D52560"/>
    <w:rsid w:val="00D5352F"/>
    <w:rsid w:val="00D671F9"/>
    <w:rsid w:val="00D7013C"/>
    <w:rsid w:val="00D90CCF"/>
    <w:rsid w:val="00D94313"/>
    <w:rsid w:val="00DA14F0"/>
    <w:rsid w:val="00DA1CCF"/>
    <w:rsid w:val="00DA73FE"/>
    <w:rsid w:val="00DB1FA0"/>
    <w:rsid w:val="00DC5151"/>
    <w:rsid w:val="00DC7F68"/>
    <w:rsid w:val="00DF1790"/>
    <w:rsid w:val="00DF191B"/>
    <w:rsid w:val="00DF6409"/>
    <w:rsid w:val="00E0305F"/>
    <w:rsid w:val="00E20D4E"/>
    <w:rsid w:val="00E26350"/>
    <w:rsid w:val="00E27024"/>
    <w:rsid w:val="00E32C8E"/>
    <w:rsid w:val="00E35446"/>
    <w:rsid w:val="00E57891"/>
    <w:rsid w:val="00E63F73"/>
    <w:rsid w:val="00E657C9"/>
    <w:rsid w:val="00E65931"/>
    <w:rsid w:val="00E75A90"/>
    <w:rsid w:val="00E766DC"/>
    <w:rsid w:val="00E800E1"/>
    <w:rsid w:val="00E91FA4"/>
    <w:rsid w:val="00EA067A"/>
    <w:rsid w:val="00EA74E6"/>
    <w:rsid w:val="00EB6010"/>
    <w:rsid w:val="00EB7592"/>
    <w:rsid w:val="00ED4877"/>
    <w:rsid w:val="00F01616"/>
    <w:rsid w:val="00F03579"/>
    <w:rsid w:val="00F10E55"/>
    <w:rsid w:val="00F21E03"/>
    <w:rsid w:val="00F26085"/>
    <w:rsid w:val="00F37225"/>
    <w:rsid w:val="00F377B5"/>
    <w:rsid w:val="00F40C9F"/>
    <w:rsid w:val="00F41B2E"/>
    <w:rsid w:val="00F41FDD"/>
    <w:rsid w:val="00F5482E"/>
    <w:rsid w:val="00F55B91"/>
    <w:rsid w:val="00F61635"/>
    <w:rsid w:val="00F64A1F"/>
    <w:rsid w:val="00F670D0"/>
    <w:rsid w:val="00F70142"/>
    <w:rsid w:val="00F735C8"/>
    <w:rsid w:val="00F735D7"/>
    <w:rsid w:val="00F73B12"/>
    <w:rsid w:val="00F80CEE"/>
    <w:rsid w:val="00F82063"/>
    <w:rsid w:val="00F95C0B"/>
    <w:rsid w:val="00FA19FC"/>
    <w:rsid w:val="00FA2BCE"/>
    <w:rsid w:val="00FA408B"/>
    <w:rsid w:val="00FB5DE7"/>
    <w:rsid w:val="00FC285B"/>
    <w:rsid w:val="00FD05A4"/>
    <w:rsid w:val="00FE3E1B"/>
    <w:rsid w:val="00FE428D"/>
    <w:rsid w:val="00FF3A0E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E184E"/>
  <w15:chartTrackingRefBased/>
  <w15:docId w15:val="{5D8A1B18-6516-4FE1-BD14-435AB8EC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ABC"/>
    <w:pPr>
      <w:spacing w:before="100" w:beforeAutospacing="1" w:after="100" w:afterAutospacing="1"/>
    </w:pPr>
    <w:rPr>
      <w:rFonts w:asciiTheme="minorHAnsi" w:hAnsiTheme="minorHAnsi" w:cstheme="minorHAnsi"/>
      <w:szCs w:val="22"/>
    </w:rPr>
  </w:style>
  <w:style w:type="paragraph" w:styleId="Heading1">
    <w:name w:val="heading 1"/>
    <w:aliases w:val="Titre Document"/>
    <w:next w:val="TOCHeading"/>
    <w:link w:val="Heading1Char"/>
    <w:autoRedefine/>
    <w:uiPriority w:val="9"/>
    <w:rsid w:val="008828F0"/>
    <w:pPr>
      <w:outlineLvl w:val="0"/>
    </w:pPr>
    <w:rPr>
      <w:rFonts w:eastAsiaTheme="majorEastAsia" w:cstheme="majorBidi"/>
      <w:color w:val="36796A" w:themeColor="accent1"/>
      <w:sz w:val="72"/>
      <w:szCs w:val="88"/>
    </w:rPr>
  </w:style>
  <w:style w:type="paragraph" w:styleId="Heading2">
    <w:name w:val="heading 2"/>
    <w:aliases w:val="Titre Chapitres"/>
    <w:basedOn w:val="Normal"/>
    <w:next w:val="Heading3"/>
    <w:link w:val="Heading2Char"/>
    <w:autoRedefine/>
    <w:uiPriority w:val="9"/>
    <w:unhideWhenUsed/>
    <w:qFormat/>
    <w:rsid w:val="00FC285B"/>
    <w:pPr>
      <w:keepLines/>
      <w:pBdr>
        <w:bottom w:val="single" w:sz="18" w:space="1" w:color="36796A" w:themeColor="accent1"/>
      </w:pBdr>
      <w:suppressAutoHyphens/>
      <w:spacing w:before="600" w:beforeAutospacing="0" w:after="120"/>
      <w:outlineLvl w:val="1"/>
    </w:pPr>
    <w:rPr>
      <w:rFonts w:asciiTheme="majorHAnsi" w:hAnsiTheme="majorHAnsi"/>
      <w:caps/>
      <w:color w:val="000000" w:themeColor="text1"/>
      <w:spacing w:val="15"/>
      <w:sz w:val="36"/>
      <w:szCs w:val="18"/>
    </w:rPr>
  </w:style>
  <w:style w:type="paragraph" w:styleId="Heading3">
    <w:name w:val="heading 3"/>
    <w:aliases w:val="Titre sous chapitre"/>
    <w:basedOn w:val="Subtitle"/>
    <w:next w:val="Normal"/>
    <w:link w:val="Heading3Char"/>
    <w:autoRedefine/>
    <w:uiPriority w:val="9"/>
    <w:unhideWhenUsed/>
    <w:qFormat/>
    <w:rsid w:val="009E3545"/>
    <w:pPr>
      <w:spacing w:before="240" w:beforeAutospacing="0" w:after="100"/>
      <w:outlineLvl w:val="2"/>
    </w:pPr>
    <w:rPr>
      <w:rFonts w:asciiTheme="majorHAnsi" w:hAnsiTheme="majorHAnsi"/>
      <w:bCs/>
      <w:caps w:val="0"/>
      <w:color w:val="36796A" w:themeColor="accent1"/>
      <w:sz w:val="28"/>
      <w:szCs w:val="36"/>
    </w:rPr>
  </w:style>
  <w:style w:type="paragraph" w:styleId="Heading4">
    <w:name w:val="heading 4"/>
    <w:aliases w:val="Sous titre 2"/>
    <w:basedOn w:val="Subtitle"/>
    <w:next w:val="Normal"/>
    <w:link w:val="Heading4Char"/>
    <w:autoRedefine/>
    <w:uiPriority w:val="9"/>
    <w:unhideWhenUsed/>
    <w:rsid w:val="009E3545"/>
    <w:pPr>
      <w:spacing w:before="240" w:beforeAutospacing="0" w:after="100"/>
      <w:outlineLvl w:val="3"/>
    </w:pPr>
    <w:rPr>
      <w:sz w:val="24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0A1C"/>
    <w:pPr>
      <w:pBdr>
        <w:bottom w:val="single" w:sz="6" w:space="1" w:color="36796A" w:themeColor="accent1"/>
      </w:pBdr>
      <w:spacing w:after="0"/>
      <w:outlineLvl w:val="4"/>
    </w:pPr>
    <w:rPr>
      <w:caps/>
      <w:color w:val="285A4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A1C"/>
    <w:pPr>
      <w:pBdr>
        <w:bottom w:val="dotted" w:sz="6" w:space="1" w:color="36796A" w:themeColor="accent1"/>
      </w:pBdr>
      <w:spacing w:after="0"/>
      <w:outlineLvl w:val="5"/>
    </w:pPr>
    <w:rPr>
      <w:caps/>
      <w:color w:val="285A4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A1C"/>
    <w:pPr>
      <w:spacing w:after="0"/>
      <w:outlineLvl w:val="6"/>
    </w:pPr>
    <w:rPr>
      <w:caps/>
      <w:color w:val="285A4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A1C"/>
    <w:pPr>
      <w:spacing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A1C"/>
    <w:pPr>
      <w:spacing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re Document Char"/>
    <w:basedOn w:val="DefaultParagraphFont"/>
    <w:link w:val="Heading1"/>
    <w:uiPriority w:val="9"/>
    <w:rsid w:val="008828F0"/>
    <w:rPr>
      <w:rFonts w:eastAsiaTheme="majorEastAsia" w:cstheme="majorBidi"/>
      <w:color w:val="36796A" w:themeColor="accent1"/>
      <w:sz w:val="72"/>
      <w:szCs w:val="88"/>
    </w:rPr>
  </w:style>
  <w:style w:type="character" w:customStyle="1" w:styleId="Heading2Char">
    <w:name w:val="Heading 2 Char"/>
    <w:aliases w:val="Titre Chapitres Char"/>
    <w:basedOn w:val="DefaultParagraphFont"/>
    <w:link w:val="Heading2"/>
    <w:uiPriority w:val="9"/>
    <w:rsid w:val="00FC285B"/>
    <w:rPr>
      <w:rFonts w:cstheme="minorHAnsi"/>
      <w:caps/>
      <w:color w:val="000000" w:themeColor="text1"/>
      <w:spacing w:val="15"/>
      <w:sz w:val="36"/>
      <w:szCs w:val="18"/>
    </w:rPr>
  </w:style>
  <w:style w:type="character" w:customStyle="1" w:styleId="Heading3Char">
    <w:name w:val="Heading 3 Char"/>
    <w:aliases w:val="Titre sous chapitre Char"/>
    <w:basedOn w:val="DefaultParagraphFont"/>
    <w:link w:val="Heading3"/>
    <w:uiPriority w:val="9"/>
    <w:rsid w:val="009E3545"/>
    <w:rPr>
      <w:rFonts w:cstheme="minorHAnsi"/>
      <w:bCs/>
      <w:color w:val="36796A" w:themeColor="accent1"/>
      <w:spacing w:val="10"/>
      <w:sz w:val="28"/>
      <w:szCs w:val="36"/>
    </w:rPr>
  </w:style>
  <w:style w:type="character" w:customStyle="1" w:styleId="Heading4Char">
    <w:name w:val="Heading 4 Char"/>
    <w:aliases w:val="Sous titre 2 Char"/>
    <w:basedOn w:val="DefaultParagraphFont"/>
    <w:link w:val="Heading4"/>
    <w:uiPriority w:val="9"/>
    <w:rsid w:val="009E3545"/>
    <w:rPr>
      <w:rFonts w:asciiTheme="minorHAnsi" w:hAnsiTheme="minorHAnsi" w:cstheme="minorHAnsi"/>
      <w:caps/>
      <w:color w:val="595959" w:themeColor="text1" w:themeTint="A6"/>
      <w:spacing w:val="10"/>
      <w:sz w:val="2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A1C"/>
    <w:rPr>
      <w:caps/>
      <w:color w:val="285A4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A1C"/>
    <w:rPr>
      <w:caps/>
      <w:color w:val="285A4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A1C"/>
    <w:rPr>
      <w:caps/>
      <w:color w:val="285A4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A1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A1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00A1C"/>
    <w:rPr>
      <w:b/>
      <w:bCs/>
      <w:color w:val="285A4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000A1C"/>
    <w:pPr>
      <w:spacing w:after="0"/>
    </w:pPr>
    <w:rPr>
      <w:rFonts w:asciiTheme="majorHAnsi" w:eastAsiaTheme="majorEastAsia" w:hAnsiTheme="majorHAnsi" w:cstheme="majorBidi"/>
      <w:caps/>
      <w:color w:val="36796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0A1C"/>
    <w:rPr>
      <w:rFonts w:asciiTheme="majorHAnsi" w:eastAsiaTheme="majorEastAsia" w:hAnsiTheme="majorHAnsi" w:cstheme="majorBidi"/>
      <w:caps/>
      <w:color w:val="36796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000A1C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00A1C"/>
    <w:rPr>
      <w:caps/>
      <w:color w:val="595959" w:themeColor="text1" w:themeTint="A6"/>
      <w:spacing w:val="10"/>
      <w:sz w:val="21"/>
      <w:szCs w:val="21"/>
    </w:rPr>
  </w:style>
  <w:style w:type="paragraph" w:customStyle="1" w:styleId="Titredocument">
    <w:name w:val="Titre document"/>
    <w:basedOn w:val="Normal"/>
    <w:autoRedefine/>
    <w:qFormat/>
    <w:rsid w:val="00701E2B"/>
    <w:pPr>
      <w:jc w:val="center"/>
    </w:pPr>
    <w:rPr>
      <w:rFonts w:asciiTheme="majorHAnsi" w:hAnsiTheme="majorHAnsi"/>
      <w:color w:val="44546A" w:themeColor="text2"/>
      <w:sz w:val="56"/>
    </w:rPr>
  </w:style>
  <w:style w:type="paragraph" w:styleId="NoSpacing">
    <w:name w:val="No Spacing"/>
    <w:link w:val="NoSpacingChar"/>
    <w:uiPriority w:val="1"/>
    <w:qFormat/>
    <w:rsid w:val="00663443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autoRedefine/>
    <w:uiPriority w:val="34"/>
    <w:qFormat/>
    <w:rsid w:val="003A5796"/>
    <w:pPr>
      <w:numPr>
        <w:numId w:val="2"/>
      </w:numPr>
      <w:spacing w:before="240" w:beforeAutospacing="0" w:after="240" w:afterAutospacing="0" w:line="240" w:lineRule="auto"/>
    </w:pPr>
    <w:rPr>
      <w:rFonts w:eastAsia="Microsoft Yi Baiti"/>
    </w:rPr>
  </w:style>
  <w:style w:type="character" w:styleId="SubtleReference">
    <w:name w:val="Subtle Reference"/>
    <w:uiPriority w:val="31"/>
    <w:rsid w:val="00000A1C"/>
    <w:rPr>
      <w:b/>
      <w:bCs/>
      <w:color w:val="36796A" w:themeColor="accent1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701E2B"/>
    <w:pPr>
      <w:pBdr>
        <w:top w:val="single" w:sz="4" w:space="1" w:color="auto"/>
      </w:pBdr>
      <w:jc w:val="center"/>
      <w:outlineLvl w:val="9"/>
    </w:pPr>
    <w:rPr>
      <w:color w:val="44546A" w:themeColor="text2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F46F0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AB1380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E1F0B"/>
  </w:style>
  <w:style w:type="paragraph" w:styleId="TOC2">
    <w:name w:val="toc 2"/>
    <w:basedOn w:val="Normal"/>
    <w:next w:val="Normal"/>
    <w:autoRedefine/>
    <w:uiPriority w:val="39"/>
    <w:unhideWhenUsed/>
    <w:rsid w:val="00701E2B"/>
    <w:pPr>
      <w:tabs>
        <w:tab w:val="right" w:leader="dot" w:pos="9062"/>
      </w:tabs>
      <w:ind w:left="851"/>
    </w:pPr>
    <w:rPr>
      <w:rFonts w:asciiTheme="majorHAnsi" w:hAnsiTheme="maj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01E2B"/>
    <w:pPr>
      <w:spacing w:before="0" w:after="0"/>
    </w:pPr>
    <w:rPr>
      <w:rFonts w:asciiTheme="majorHAnsi" w:hAnsiTheme="majorHAnsi"/>
      <w:szCs w:val="20"/>
    </w:rPr>
  </w:style>
  <w:style w:type="character" w:styleId="Hyperlink">
    <w:name w:val="Hyperlink"/>
    <w:basedOn w:val="DefaultParagraphFont"/>
    <w:uiPriority w:val="99"/>
    <w:unhideWhenUsed/>
    <w:rsid w:val="009466AD"/>
    <w:rPr>
      <w:color w:val="E88D73" w:themeColor="accent2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C285B"/>
    <w:pPr>
      <w:numPr>
        <w:numId w:val="4"/>
      </w:numPr>
      <w:tabs>
        <w:tab w:val="right" w:leader="dot" w:pos="9062"/>
      </w:tabs>
      <w:spacing w:before="360" w:after="0"/>
    </w:pPr>
    <w:rPr>
      <w:rFonts w:asciiTheme="majorHAnsi" w:hAnsiTheme="majorHAnsi"/>
      <w:caps/>
      <w:noProof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FF7CC5"/>
    <w:pPr>
      <w:spacing w:before="0" w:after="0"/>
      <w:ind w:left="40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F7CC5"/>
    <w:pPr>
      <w:spacing w:before="0" w:after="0"/>
      <w:ind w:left="6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F7CC5"/>
    <w:pPr>
      <w:spacing w:before="0"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F7CC5"/>
    <w:pPr>
      <w:spacing w:before="0"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F7CC5"/>
    <w:pPr>
      <w:spacing w:before="0"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F7CC5"/>
    <w:pPr>
      <w:spacing w:before="0" w:after="0"/>
      <w:ind w:left="1400"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6D7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A3A"/>
    <w:rPr>
      <w:rFonts w:asciiTheme="minorHAnsi" w:hAnsiTheme="minorHAnsi" w:cs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7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A3A"/>
    <w:rPr>
      <w:rFonts w:asciiTheme="minorHAnsi" w:hAnsiTheme="minorHAnsi" w:cstheme="minorHAnsi"/>
      <w:sz w:val="24"/>
      <w:szCs w:val="24"/>
    </w:rPr>
  </w:style>
  <w:style w:type="paragraph" w:customStyle="1" w:styleId="zMatire">
    <w:name w:val="z Matière"/>
    <w:basedOn w:val="NoSpacing"/>
    <w:link w:val="zMatireCar"/>
    <w:qFormat/>
    <w:rsid w:val="00483113"/>
    <w:pPr>
      <w:framePr w:hSpace="187" w:wrap="around" w:vAnchor="page" w:hAnchor="margin" w:xAlign="center" w:y="7816"/>
    </w:pPr>
    <w:rPr>
      <w:color w:val="285A4F" w:themeColor="accent1" w:themeShade="BF"/>
      <w:sz w:val="32"/>
      <w:szCs w:val="32"/>
    </w:rPr>
  </w:style>
  <w:style w:type="character" w:customStyle="1" w:styleId="zMatireCar">
    <w:name w:val="z Matière Car"/>
    <w:basedOn w:val="NoSpacingChar"/>
    <w:link w:val="zMatire"/>
    <w:rsid w:val="00483113"/>
    <w:rPr>
      <w:color w:val="285A4F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01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OCRPE1">
    <w:name w:val="Tableau OCRPE 1"/>
    <w:basedOn w:val="TableNormal"/>
    <w:uiPriority w:val="99"/>
    <w:rsid w:val="00C71CDA"/>
    <w:pPr>
      <w:spacing w:before="120" w:after="120" w:line="240" w:lineRule="auto"/>
      <w:jc w:val="center"/>
    </w:pPr>
    <w:rPr>
      <w:rFonts w:asciiTheme="minorHAnsi" w:hAnsiTheme="minorHAnsi"/>
    </w:rPr>
    <w:tblPr>
      <w:jc w:val="center"/>
      <w:tblBorders>
        <w:top w:val="single" w:sz="4" w:space="0" w:color="36796A" w:themeColor="accent1"/>
        <w:left w:val="single" w:sz="4" w:space="0" w:color="36796A" w:themeColor="accent1"/>
        <w:bottom w:val="single" w:sz="4" w:space="0" w:color="36796A" w:themeColor="accent1"/>
        <w:right w:val="single" w:sz="4" w:space="0" w:color="36796A" w:themeColor="accent1"/>
        <w:insideH w:val="single" w:sz="4" w:space="0" w:color="36796A" w:themeColor="accent1"/>
        <w:insideV w:val="single" w:sz="4" w:space="0" w:color="36796A" w:themeColor="accent1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Theme="majorHAnsi" w:hAnsiTheme="majorHAnsi"/>
        <w:sz w:val="28"/>
      </w:rPr>
      <w:tblPr>
        <w:jc w:val="center"/>
      </w:tblPr>
      <w:trPr>
        <w:jc w:val="center"/>
      </w:trPr>
      <w:tcPr>
        <w:shd w:val="clear" w:color="auto" w:fill="36796A" w:themeFill="accent1"/>
      </w:tcPr>
    </w:tblStylePr>
  </w:style>
  <w:style w:type="table" w:styleId="GridTable1Light">
    <w:name w:val="Grid Table 1 Light"/>
    <w:basedOn w:val="TableNormal"/>
    <w:uiPriority w:val="46"/>
    <w:rsid w:val="004F16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4F168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OCRPE2">
    <w:name w:val="Tableau OCRPE 2"/>
    <w:basedOn w:val="TableNormal"/>
    <w:uiPriority w:val="99"/>
    <w:rsid w:val="00C71CDA"/>
    <w:pPr>
      <w:spacing w:before="120" w:after="120" w:line="240" w:lineRule="auto"/>
      <w:jc w:val="center"/>
    </w:pPr>
    <w:rPr>
      <w:rFonts w:asciiTheme="minorHAnsi" w:hAnsiTheme="minorHAnsi"/>
    </w:rPr>
    <w:tblPr>
      <w:tblBorders>
        <w:top w:val="single" w:sz="4" w:space="0" w:color="D0CECE" w:themeColor="background2" w:themeShade="E6"/>
        <w:left w:val="single" w:sz="4" w:space="0" w:color="D0CECE" w:themeColor="background2" w:themeShade="E6"/>
        <w:bottom w:val="single" w:sz="4" w:space="0" w:color="D0CECE" w:themeColor="background2" w:themeShade="E6"/>
        <w:right w:val="single" w:sz="4" w:space="0" w:color="D0CECE" w:themeColor="background2" w:themeShade="E6"/>
        <w:insideH w:val="single" w:sz="4" w:space="0" w:color="D0CECE" w:themeColor="background2" w:themeShade="E6"/>
        <w:insideV w:val="single" w:sz="4" w:space="0" w:color="D0CECE" w:themeColor="background2" w:themeShade="E6"/>
      </w:tblBorders>
    </w:tblPr>
    <w:tcPr>
      <w:vAlign w:val="center"/>
    </w:tcPr>
    <w:tblStylePr w:type="firstRow">
      <w:pPr>
        <w:jc w:val="center"/>
      </w:pPr>
      <w:rPr>
        <w:rFonts w:asciiTheme="majorHAnsi" w:hAnsiTheme="majorHAnsi"/>
      </w:rPr>
      <w:tblPr/>
      <w:tcPr>
        <w:shd w:val="clear" w:color="auto" w:fill="36796A" w:themeFill="accent1"/>
        <w:vAlign w:val="center"/>
      </w:tcPr>
    </w:tblStylePr>
    <w:tblStylePr w:type="firstCol">
      <w:pPr>
        <w:jc w:val="left"/>
      </w:pPr>
      <w:rPr>
        <w:rFonts w:asciiTheme="majorHAnsi" w:hAnsiTheme="majorHAnsi"/>
      </w:rPr>
      <w:tblPr/>
      <w:tcPr>
        <w:shd w:val="clear" w:color="auto" w:fill="E88D73" w:themeFill="accent2"/>
        <w:vAlign w:val="center"/>
      </w:tcPr>
    </w:tblStylePr>
    <w:tblStylePr w:type="nwCell">
      <w:tblPr/>
      <w:tcPr>
        <w:tcBorders>
          <w:top w:val="nil"/>
          <w:left w:val="nil"/>
          <w:tl2br w:val="single" w:sz="18" w:space="0" w:color="36796A" w:themeColor="accent1"/>
          <w:tr2bl w:val="nil"/>
        </w:tcBorders>
        <w:shd w:val="clear" w:color="auto" w:fill="FFFFFF" w:themeFill="background1"/>
      </w:tcPr>
    </w:tblStylePr>
  </w:style>
  <w:style w:type="numbering" w:customStyle="1" w:styleId="LISTEPUCEOCRPE1">
    <w:name w:val="LISTE PUCE OCRPE 1"/>
    <w:uiPriority w:val="99"/>
    <w:rsid w:val="006F2B26"/>
    <w:pPr>
      <w:numPr>
        <w:numId w:val="1"/>
      </w:numPr>
    </w:pPr>
  </w:style>
  <w:style w:type="table" w:styleId="GridTable1Light-Accent1">
    <w:name w:val="Grid Table 1 Light Accent 1"/>
    <w:basedOn w:val="TableNormal"/>
    <w:uiPriority w:val="46"/>
    <w:rsid w:val="00AF64D3"/>
    <w:pPr>
      <w:spacing w:after="0" w:line="240" w:lineRule="auto"/>
    </w:pPr>
    <w:tblPr>
      <w:tblStyleRowBandSize w:val="1"/>
      <w:tblStyleColBandSize w:val="1"/>
      <w:tblBorders>
        <w:top w:val="single" w:sz="4" w:space="0" w:color="A2D5C9" w:themeColor="accent1" w:themeTint="66"/>
        <w:left w:val="single" w:sz="4" w:space="0" w:color="A2D5C9" w:themeColor="accent1" w:themeTint="66"/>
        <w:bottom w:val="single" w:sz="4" w:space="0" w:color="A2D5C9" w:themeColor="accent1" w:themeTint="66"/>
        <w:right w:val="single" w:sz="4" w:space="0" w:color="A2D5C9" w:themeColor="accent1" w:themeTint="66"/>
        <w:insideH w:val="single" w:sz="4" w:space="0" w:color="A2D5C9" w:themeColor="accent1" w:themeTint="66"/>
        <w:insideV w:val="single" w:sz="4" w:space="0" w:color="A2D5C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4C1A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C1A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60F0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F377B5"/>
    <w:pPr>
      <w:spacing w:before="0"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77B5"/>
    <w:rPr>
      <w:rFonts w:asciiTheme="minorHAnsi" w:hAnsiTheme="minorHAnsi" w:cstheme="minorHAnsi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377B5"/>
    <w:rPr>
      <w:vertAlign w:val="superscript"/>
    </w:rPr>
  </w:style>
  <w:style w:type="paragraph" w:customStyle="1" w:styleId="Citations">
    <w:name w:val="Citations"/>
    <w:basedOn w:val="Normal"/>
    <w:next w:val="Legendecitation"/>
    <w:link w:val="CitationsCar"/>
    <w:autoRedefine/>
    <w:qFormat/>
    <w:rsid w:val="00F70142"/>
    <w:pPr>
      <w:ind w:left="567"/>
      <w:contextualSpacing/>
    </w:pPr>
    <w:rPr>
      <w:i/>
      <w:iCs/>
      <w:color w:val="377A6A"/>
    </w:rPr>
  </w:style>
  <w:style w:type="paragraph" w:customStyle="1" w:styleId="Legendecitation">
    <w:name w:val="Legende citation"/>
    <w:basedOn w:val="Normal"/>
    <w:next w:val="Normal"/>
    <w:link w:val="LegendecitationCar"/>
    <w:autoRedefine/>
    <w:qFormat/>
    <w:rsid w:val="00483543"/>
    <w:pPr>
      <w:numPr>
        <w:numId w:val="8"/>
      </w:numPr>
      <w:spacing w:before="240" w:beforeAutospacing="0" w:after="480" w:afterAutospacing="0" w:line="240" w:lineRule="auto"/>
    </w:pPr>
    <w:rPr>
      <w:b/>
      <w:bCs/>
      <w:color w:val="36796A" w:themeColor="accent1"/>
    </w:rPr>
  </w:style>
  <w:style w:type="character" w:customStyle="1" w:styleId="CitationsCar">
    <w:name w:val="Citations Car"/>
    <w:basedOn w:val="DefaultParagraphFont"/>
    <w:link w:val="Citations"/>
    <w:rsid w:val="00F70142"/>
    <w:rPr>
      <w:rFonts w:asciiTheme="minorHAnsi" w:hAnsiTheme="minorHAnsi" w:cstheme="minorHAnsi"/>
      <w:i/>
      <w:iCs/>
      <w:color w:val="377A6A"/>
      <w:szCs w:val="22"/>
    </w:rPr>
  </w:style>
  <w:style w:type="character" w:customStyle="1" w:styleId="LegendecitationCar">
    <w:name w:val="Legende citation Car"/>
    <w:basedOn w:val="DefaultParagraphFont"/>
    <w:link w:val="Legendecitation"/>
    <w:rsid w:val="00483543"/>
    <w:rPr>
      <w:rFonts w:asciiTheme="minorHAnsi" w:hAnsiTheme="minorHAnsi" w:cstheme="minorHAnsi"/>
      <w:b/>
      <w:bCs/>
      <w:color w:val="36796A" w:themeColor="accent1"/>
      <w:szCs w:val="22"/>
    </w:rPr>
  </w:style>
  <w:style w:type="paragraph" w:customStyle="1" w:styleId="Style1">
    <w:name w:val="Style1"/>
    <w:basedOn w:val="Heading3"/>
    <w:next w:val="Normal"/>
    <w:qFormat/>
    <w:rsid w:val="00E57891"/>
    <w:rPr>
      <w:b/>
    </w:rPr>
  </w:style>
  <w:style w:type="numbering" w:customStyle="1" w:styleId="Listeactuelle1">
    <w:name w:val="Liste actuelle1"/>
    <w:uiPriority w:val="99"/>
    <w:rsid w:val="00E0305F"/>
    <w:pPr>
      <w:numPr>
        <w:numId w:val="3"/>
      </w:numPr>
    </w:pPr>
  </w:style>
  <w:style w:type="paragraph" w:customStyle="1" w:styleId="Titredeparagraphe">
    <w:name w:val="Titre de paragraphe"/>
    <w:basedOn w:val="Heading4"/>
    <w:next w:val="Normal"/>
    <w:qFormat/>
    <w:rsid w:val="009E3545"/>
    <w:rPr>
      <w:rFonts w:asciiTheme="majorHAnsi" w:hAnsiTheme="majorHAnsi"/>
      <w:caps w:val="0"/>
      <w:color w:val="E88D73" w:themeColor="accent2"/>
    </w:rPr>
  </w:style>
  <w:style w:type="numbering" w:customStyle="1" w:styleId="Listeactuelle2">
    <w:name w:val="Liste actuelle2"/>
    <w:uiPriority w:val="99"/>
    <w:rsid w:val="00701E2B"/>
    <w:pPr>
      <w:numPr>
        <w:numId w:val="5"/>
      </w:numPr>
    </w:pPr>
  </w:style>
  <w:style w:type="numbering" w:customStyle="1" w:styleId="Listeactuelle3">
    <w:name w:val="Liste actuelle3"/>
    <w:uiPriority w:val="99"/>
    <w:rsid w:val="00FC285B"/>
    <w:pPr>
      <w:numPr>
        <w:numId w:val="6"/>
      </w:numPr>
    </w:pPr>
  </w:style>
  <w:style w:type="character" w:customStyle="1" w:styleId="cskcde">
    <w:name w:val="cskcde"/>
    <w:basedOn w:val="DefaultParagraphFont"/>
    <w:rsid w:val="00A11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4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5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2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9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5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8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1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3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2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5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1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03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5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7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3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058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23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3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5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50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6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82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7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9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2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0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1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36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7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28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48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ildeChabal\Downloads\Template_Documents_Pedagogique%20(4).dotx" TargetMode="External"/></Relationships>
</file>

<file path=word/theme/theme1.xml><?xml version="1.0" encoding="utf-8"?>
<a:theme xmlns:a="http://schemas.openxmlformats.org/drawingml/2006/main" name="Thème Office">
  <a:themeElements>
    <a:clrScheme name="ES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6796A"/>
      </a:accent1>
      <a:accent2>
        <a:srgbClr val="E88D73"/>
      </a:accent2>
      <a:accent3>
        <a:srgbClr val="27554B"/>
      </a:accent3>
      <a:accent4>
        <a:srgbClr val="C47662"/>
      </a:accent4>
      <a:accent5>
        <a:srgbClr val="469E8B"/>
      </a:accent5>
      <a:accent6>
        <a:srgbClr val="FF9B81"/>
      </a:accent6>
      <a:hlink>
        <a:srgbClr val="449886"/>
      </a:hlink>
      <a:folHlink>
        <a:srgbClr val="2F685B"/>
      </a:folHlink>
    </a:clrScheme>
    <a:fontScheme name="ESN">
      <a:majorFont>
        <a:latin typeface="Quicksand"/>
        <a:ea typeface=""/>
        <a:cs typeface=""/>
      </a:majorFont>
      <a:minorFont>
        <a:latin typeface="Rubi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959128EEAE9F48864F6FE73C8C15E9" ma:contentTypeVersion="18" ma:contentTypeDescription="Crée un document." ma:contentTypeScope="" ma:versionID="0558e7814ec2fe998feebef623bee20b">
  <xsd:schema xmlns:xsd="http://www.w3.org/2001/XMLSchema" xmlns:xs="http://www.w3.org/2001/XMLSchema" xmlns:p="http://schemas.microsoft.com/office/2006/metadata/properties" xmlns:ns2="e908ebcf-ea99-4fb1-a443-227cbf549217" xmlns:ns3="37ebf3ee-468e-4e87-92ab-ebfc44bbcd52" targetNamespace="http://schemas.microsoft.com/office/2006/metadata/properties" ma:root="true" ma:fieldsID="f90c62b72e435dd10114f4a71adcf7bd" ns2:_="" ns3:_="">
    <xsd:import namespace="e908ebcf-ea99-4fb1-a443-227cbf549217"/>
    <xsd:import namespace="37ebf3ee-468e-4e87-92ab-ebfc44bbcd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ebcf-ea99-4fb1-a443-227cbf549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f8b6926-64f7-4b61-ab00-704802ee6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bf3ee-468e-4e87-92ab-ebfc44bbcd5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3022d9-6a91-4b0f-a461-f4d56ef74fc3}" ma:internalName="TaxCatchAll" ma:showField="CatchAllData" ma:web="37ebf3ee-468e-4e87-92ab-ebfc44bbcd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Espace_réservé1</b:Tag>
    <b:SourceType>JournalArticle</b:SourceType>
    <b:Guid>{006E459A-C575-477B-90C1-6BA12107A659}</b:Guid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ebf3ee-468e-4e87-92ab-ebfc44bbcd52" xsi:nil="true"/>
    <lcf76f155ced4ddcb4097134ff3c332f xmlns="e908ebcf-ea99-4fb1-a443-227cbf5492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0BE2BC-CAEF-42AC-B3EB-0C190FF0F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ebcf-ea99-4fb1-a443-227cbf549217"/>
    <ds:schemaRef ds:uri="37ebf3ee-468e-4e87-92ab-ebfc44bbcd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4BD289-65D9-CA4D-8002-3905C6A6B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B543E5-1D6C-4C6B-9011-8C89C3AC4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3134FD-F4E9-42DC-BC28-8252F0883BEF}">
  <ds:schemaRefs>
    <ds:schemaRef ds:uri="http://schemas.microsoft.com/office/2006/metadata/properties"/>
    <ds:schemaRef ds:uri="http://schemas.microsoft.com/office/infopath/2007/PartnerControls"/>
    <ds:schemaRef ds:uri="37ebf3ee-468e-4e87-92ab-ebfc44bbcd52"/>
    <ds:schemaRef ds:uri="e908ebcf-ea99-4fb1-a443-227cbf549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C:\Users\MathildeChabal\Downloads\Template_Documents_Pedagogique (4).dotx</Template>
  <TotalTime>2</TotalTime>
  <Pages>8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 document</vt:lpstr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Construire le questionnaire</dc:title>
  <dc:subject>Fiche</dc:subject>
  <dc:creator>Mathilde Chabal</dc:creator>
  <cp:keywords/>
  <dc:description/>
  <cp:lastModifiedBy>Lorena Loarca</cp:lastModifiedBy>
  <cp:revision>2</cp:revision>
  <dcterms:created xsi:type="dcterms:W3CDTF">2024-08-31T23:55:00Z</dcterms:created>
  <dcterms:modified xsi:type="dcterms:W3CDTF">2024-08-31T23:55:00Z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0x01010035959128EEAE9F48864F6FE73C8C15E9</vt:lpwstr>
  </property>
  <property fmtid="{D5CDD505-2E9C-101B-9397-08002B2CF9AE}" pid="3" name="MediaServiceImageTags">
    <vt:lpwstr/>
  </property>
</Properties>
</file>